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6"/>
        <w:gridCol w:w="1635"/>
        <w:gridCol w:w="421"/>
        <w:gridCol w:w="2057"/>
        <w:gridCol w:w="1106"/>
        <w:gridCol w:w="951"/>
        <w:gridCol w:w="2057"/>
        <w:gridCol w:w="772"/>
        <w:gridCol w:w="648"/>
        <w:gridCol w:w="637"/>
        <w:gridCol w:w="2063"/>
      </w:tblGrid>
      <w:tr w:rsidR="00EB29B2" w:rsidTr="00107BFD" w14:paraId="78A60477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</w:tcPr>
          <w:p w:rsidRPr="009F5B59" w:rsidR="00EB29B2" w:rsidP="00731A18" w:rsidRDefault="004653A0" w14:paraId="6A22F5D1" w14:textId="77777777">
            <w:pPr>
              <w:pStyle w:val="Month"/>
              <w:jc w:val="right"/>
            </w:pPr>
            <w:r w:rsidRPr="009F5B59">
              <w:t>January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</w:tcPr>
          <w:p w:rsidRPr="009F5B59" w:rsidR="00EB29B2" w:rsidP="00731A18" w:rsidRDefault="00CC126F" w14:paraId="5A3D31A2" w14:textId="77777777">
            <w:pPr>
              <w:pStyle w:val="Year"/>
              <w:jc w:val="right"/>
            </w:pPr>
            <w:r w:rsidRPr="009F5B59">
              <w:t>202</w:t>
            </w:r>
            <w:r w:rsidRPr="009F5B59" w:rsidR="00FA3577">
              <w:t>4</w:t>
            </w:r>
          </w:p>
        </w:tc>
      </w:tr>
      <w:tr w:rsidR="00EB29B2" w:rsidTr="00107BFD" w14:paraId="72A52570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</w:tcPr>
          <w:p w:rsidR="00EB29B2" w:rsidRDefault="00EB29B2" w14:paraId="140649A9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</w:tcPr>
          <w:p w:rsidR="00EB29B2" w:rsidRDefault="00EB29B2" w14:paraId="504498C2" w14:textId="77777777">
            <w:pPr>
              <w:pStyle w:val="NoSpacing"/>
            </w:pPr>
          </w:p>
        </w:tc>
      </w:tr>
      <w:tr w:rsidR="005B4B49" w:rsidTr="00107BFD" w14:paraId="363A2A7D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</w:tcPr>
          <w:p w:rsidR="00EB29B2" w:rsidRDefault="00107BFD" w14:paraId="449A2728" w14:textId="77777777">
            <w:pPr>
              <w:pStyle w:val="Days"/>
            </w:pPr>
            <w:sdt>
              <w:sdtPr>
                <w:id w:val="-1559472048"/>
                <w:placeholder>
                  <w:docPart w:val="B9CD20F69F2C40DBA185C666B5E7930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</w:tcPr>
          <w:p w:rsidR="00EB29B2" w:rsidRDefault="00107BFD" w14:paraId="68DD11E7" w14:textId="77777777">
            <w:pPr>
              <w:pStyle w:val="Days"/>
            </w:pPr>
            <w:sdt>
              <w:sdtPr>
                <w:id w:val="1830477086"/>
                <w:placeholder>
                  <w:docPart w:val="A76F7B6544EA4E838E621CF55A87A71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</w:tcPr>
          <w:p w:rsidR="00EB29B2" w:rsidRDefault="00107BFD" w14:paraId="0404CC19" w14:textId="77777777">
            <w:pPr>
              <w:pStyle w:val="Days"/>
            </w:pPr>
            <w:sdt>
              <w:sdtPr>
                <w:id w:val="1049036045"/>
                <w:placeholder>
                  <w:docPart w:val="FEE3148240AB40E2B6125A4D647ADA1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</w:tcPr>
          <w:p w:rsidR="00EB29B2" w:rsidRDefault="00107BFD" w14:paraId="47169441" w14:textId="77777777">
            <w:pPr>
              <w:pStyle w:val="Days"/>
            </w:pPr>
            <w:sdt>
              <w:sdtPr>
                <w:id w:val="513506771"/>
                <w:placeholder>
                  <w:docPart w:val="1D2B0F4FD35E4E9F95F73A0EE418CD7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</w:tcPr>
          <w:p w:rsidR="00EB29B2" w:rsidRDefault="00107BFD" w14:paraId="48424BCB" w14:textId="77777777">
            <w:pPr>
              <w:pStyle w:val="Days"/>
            </w:pPr>
            <w:sdt>
              <w:sdtPr>
                <w:id w:val="1506241252"/>
                <w:placeholder>
                  <w:docPart w:val="2F76784752734BDF8B90CCCBF89CD4E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</w:tcPr>
          <w:p w:rsidR="00EB29B2" w:rsidRDefault="00107BFD" w14:paraId="32627DD8" w14:textId="77777777">
            <w:pPr>
              <w:pStyle w:val="Days"/>
            </w:pPr>
            <w:sdt>
              <w:sdtPr>
                <w:id w:val="366961532"/>
                <w:placeholder>
                  <w:docPart w:val="13EC65EDE4D44BFC8D75ED6F3CB24A1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</w:tcPr>
          <w:p w:rsidR="00EB29B2" w:rsidRDefault="00107BFD" w14:paraId="07828BCF" w14:textId="77777777">
            <w:pPr>
              <w:pStyle w:val="Days"/>
            </w:pPr>
            <w:sdt>
              <w:sdtPr>
                <w:id w:val="-703411913"/>
                <w:placeholder>
                  <w:docPart w:val="2975D8F2679042968C37C61FDA99D50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C0767A" w:rsidTr="00107BFD" w14:paraId="04EFDE16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707CD04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7F4F2FF2" w14:textId="77777777">
            <w:pPr>
              <w:pStyle w:val="Dates"/>
            </w:pPr>
            <w:r w:rsidRPr="001A28DC">
              <w:t>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1BEF565F" w14:textId="77777777">
            <w:pPr>
              <w:pStyle w:val="Dates"/>
            </w:pPr>
            <w:r w:rsidRPr="001A28DC">
              <w:t>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47D12CF0" w14:textId="77777777">
            <w:pPr>
              <w:pStyle w:val="Dates"/>
            </w:pPr>
            <w:r w:rsidRPr="001A28DC">
              <w:t>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3EB5D665" w14:textId="77777777">
            <w:pPr>
              <w:pStyle w:val="Dates"/>
            </w:pPr>
            <w:r w:rsidRPr="001A28DC">
              <w:t>4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60EEA70C" w14:textId="77777777">
            <w:pPr>
              <w:pStyle w:val="Dates"/>
            </w:pPr>
            <w:r w:rsidRPr="001A28DC">
              <w:t>5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3E8B66B4" w14:textId="77777777">
            <w:pPr>
              <w:pStyle w:val="Dates"/>
            </w:pPr>
            <w:r w:rsidRPr="001A28DC">
              <w:t>6</w:t>
            </w:r>
          </w:p>
        </w:tc>
      </w:tr>
      <w:tr w:rsidR="00CC126F" w:rsidTr="00107BFD" w14:paraId="5857367A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0127AB8B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69EC93CA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33EE913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6246A2D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4AE19EC5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4C94B9C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00A86C81" w14:textId="77777777">
            <w:pPr>
              <w:pStyle w:val="Dates"/>
            </w:pPr>
          </w:p>
        </w:tc>
      </w:tr>
      <w:tr w:rsidR="00C0767A" w:rsidTr="00107BFD" w14:paraId="5E1CCE0B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24D1C735" w14:textId="77777777">
            <w:pPr>
              <w:pStyle w:val="Dates"/>
            </w:pPr>
            <w:r w:rsidRPr="005424FB">
              <w:t>7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1ED3F5E0" w14:textId="77777777">
            <w:pPr>
              <w:pStyle w:val="Dates"/>
            </w:pPr>
            <w:r w:rsidRPr="005424FB">
              <w:t>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448C6000" w14:textId="77777777">
            <w:pPr>
              <w:pStyle w:val="Dates"/>
            </w:pPr>
            <w:r w:rsidRPr="005424FB">
              <w:t>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584BC0BB" w14:textId="77777777">
            <w:pPr>
              <w:pStyle w:val="Dates"/>
            </w:pPr>
            <w:r w:rsidRPr="005424FB">
              <w:t>10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6D2DB2E0" w14:textId="77777777">
            <w:pPr>
              <w:pStyle w:val="Dates"/>
            </w:pPr>
            <w:r w:rsidRPr="005424FB">
              <w:t>11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0D343FA0" w14:textId="77777777">
            <w:pPr>
              <w:pStyle w:val="Dates"/>
            </w:pPr>
            <w:r w:rsidRPr="005424FB">
              <w:t>12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2879A788" w14:textId="77777777">
            <w:pPr>
              <w:pStyle w:val="Dates"/>
            </w:pPr>
            <w:r w:rsidRPr="005424FB">
              <w:t>13</w:t>
            </w:r>
          </w:p>
        </w:tc>
      </w:tr>
      <w:tr w:rsidR="005B4B49" w:rsidTr="00107BFD" w14:paraId="76CEA0B6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12195A55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71AB3CA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5142C156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08FFE506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5C01D66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4D8BAC66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0261A39E" w14:textId="77777777">
            <w:pPr>
              <w:pStyle w:val="Dates"/>
            </w:pPr>
          </w:p>
        </w:tc>
      </w:tr>
      <w:tr w:rsidR="00C0767A" w:rsidTr="00107BFD" w14:paraId="7B2CA6EB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6FF86EC9" w14:textId="77777777">
            <w:pPr>
              <w:pStyle w:val="Dates"/>
            </w:pPr>
            <w:r w:rsidRPr="00691F54">
              <w:t>14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28BF11ED" w14:textId="77777777">
            <w:pPr>
              <w:pStyle w:val="Dates"/>
            </w:pPr>
            <w:r w:rsidRPr="00691F54">
              <w:t>15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451F8325" w14:textId="77777777">
            <w:pPr>
              <w:pStyle w:val="Dates"/>
            </w:pPr>
            <w:r w:rsidRPr="00691F54">
              <w:t>16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64F6F84F" w14:textId="77777777">
            <w:pPr>
              <w:pStyle w:val="Dates"/>
            </w:pPr>
            <w:r w:rsidRPr="00691F54">
              <w:t>17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71A0CEAE" w14:textId="77777777">
            <w:pPr>
              <w:pStyle w:val="Dates"/>
            </w:pPr>
            <w:r w:rsidRPr="00691F54">
              <w:t>18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4125DD33" w14:textId="77777777">
            <w:pPr>
              <w:pStyle w:val="Dates"/>
            </w:pPr>
            <w:r w:rsidRPr="00691F54">
              <w:t>19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64A3CE42" w14:textId="77777777">
            <w:pPr>
              <w:pStyle w:val="Dates"/>
            </w:pPr>
            <w:r w:rsidRPr="00691F54">
              <w:t>20</w:t>
            </w:r>
          </w:p>
        </w:tc>
      </w:tr>
      <w:tr w:rsidR="00CC126F" w:rsidTr="00107BFD" w14:paraId="3C78FC60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7B0C899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2B08632B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7BD12A54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2251E42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3AABA8B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6674D69D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2B5A2638" w14:textId="77777777">
            <w:pPr>
              <w:pStyle w:val="Dates"/>
            </w:pPr>
          </w:p>
        </w:tc>
      </w:tr>
      <w:tr w:rsidR="00C0767A" w:rsidTr="00107BFD" w14:paraId="7138AEA3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0876B40A" w14:textId="77777777">
            <w:pPr>
              <w:pStyle w:val="Dates"/>
            </w:pPr>
            <w:r w:rsidRPr="00705FD3">
              <w:t>21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4CE589D9" w14:textId="77777777">
            <w:pPr>
              <w:pStyle w:val="Dates"/>
            </w:pPr>
            <w:r w:rsidRPr="00705FD3">
              <w:t>22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1CE615BD" w14:textId="77777777">
            <w:pPr>
              <w:pStyle w:val="Dates"/>
            </w:pPr>
            <w:r w:rsidRPr="00705FD3">
              <w:t>23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41DCA736" w14:textId="77777777">
            <w:pPr>
              <w:pStyle w:val="Dates"/>
            </w:pPr>
            <w:r w:rsidRPr="00705FD3">
              <w:t>24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49079B42" w14:textId="77777777">
            <w:pPr>
              <w:pStyle w:val="Dates"/>
            </w:pPr>
            <w:r w:rsidRPr="00705FD3">
              <w:t>25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43DC083F" w14:textId="77777777">
            <w:pPr>
              <w:pStyle w:val="Dates"/>
            </w:pPr>
            <w:r w:rsidRPr="00705FD3">
              <w:t>26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0767A" w:rsidP="00C0767A" w:rsidRDefault="00C0767A" w14:paraId="6B35277C" w14:textId="77777777">
            <w:pPr>
              <w:pStyle w:val="Dates"/>
            </w:pPr>
            <w:r w:rsidRPr="00705FD3">
              <w:t>27</w:t>
            </w:r>
          </w:p>
        </w:tc>
      </w:tr>
      <w:tr w:rsidR="005B4B49" w:rsidTr="00107BFD" w14:paraId="38FF7A57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2690A75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166F8AE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50303D1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65A3B91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5501D571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42664191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67EE38A2" w14:textId="77777777">
            <w:pPr>
              <w:pStyle w:val="Dates"/>
            </w:pPr>
          </w:p>
        </w:tc>
      </w:tr>
      <w:tr w:rsidR="00C0767A" w:rsidTr="00107BFD" w14:paraId="5112A32A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3C052D21" w14:textId="77777777">
            <w:pPr>
              <w:pStyle w:val="Dates"/>
            </w:pPr>
            <w:r w:rsidRPr="008F12B4">
              <w:t>28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2DA11671" w14:textId="77777777">
            <w:pPr>
              <w:pStyle w:val="Dates"/>
            </w:pPr>
            <w:r w:rsidRPr="008F12B4">
              <w:t>29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17E6C385" w14:textId="77777777">
            <w:pPr>
              <w:pStyle w:val="Dates"/>
            </w:pPr>
            <w:r w:rsidRPr="008F12B4">
              <w:t>30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0AE79053" w14:textId="77777777">
            <w:pPr>
              <w:pStyle w:val="Dates"/>
            </w:pPr>
            <w:r>
              <w:t>31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70986CCF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229324EE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0767A" w:rsidP="00C0767A" w:rsidRDefault="00C0767A" w14:paraId="01FC8F50" w14:textId="77777777">
            <w:pPr>
              <w:pStyle w:val="Dates"/>
            </w:pPr>
          </w:p>
        </w:tc>
      </w:tr>
      <w:tr w:rsidR="00CC126F" w:rsidTr="00107BFD" w14:paraId="55CC00A4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530A5774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4EC9DBC6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31012494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13E51FF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5807937A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35B1A63C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CC126F" w:rsidP="00CC126F" w:rsidRDefault="00CC126F" w14:paraId="7B430962" w14:textId="77777777">
            <w:pPr>
              <w:pStyle w:val="Dates"/>
            </w:pPr>
          </w:p>
        </w:tc>
      </w:tr>
      <w:tr w:rsidR="005B4B49" w:rsidTr="00107BFD" w14:paraId="50681914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0E41802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01DE1337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3F93DD8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26A74963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7AB7194D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5D52A3F8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CC126F" w:rsidP="00CC126F" w:rsidRDefault="00CC126F" w14:paraId="46694AD1" w14:textId="77777777">
            <w:pPr>
              <w:pStyle w:val="Dates"/>
            </w:pPr>
          </w:p>
        </w:tc>
      </w:tr>
      <w:tr w:rsidR="005B4B49" w:rsidTr="00107BFD" w14:paraId="35A92F88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4496F65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6E75854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2D85EF0C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0630708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0B58FA34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6F836199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</w:tcPr>
          <w:p w:rsidR="00FD4A7D" w:rsidP="00CC126F" w:rsidRDefault="00FD4A7D" w14:paraId="1E441A14" w14:textId="77777777">
            <w:pPr>
              <w:pStyle w:val="Dates"/>
            </w:pPr>
          </w:p>
        </w:tc>
      </w:tr>
      <w:tr w:rsidR="005B4B49" w:rsidTr="00107BFD" w14:paraId="3298236F" w14:textId="77777777">
        <w:trPr>
          <w:trHeight w:val="191" w:hRule="exact"/>
        </w:trPr>
        <w:tc>
          <w:tcPr>
            <w:tcW w:w="1282" w:type="pct"/>
            <w:gridSpan w:val="2"/>
            <w:tcBorders>
              <w:top w:val="single" w:color="BFBFBF" w:themeColor="background1" w:themeShade="BF" w:sz="8" w:space="0"/>
            </w:tcBorders>
          </w:tcPr>
          <w:p w:rsidR="005B4B49" w:rsidP="009F5B59" w:rsidRDefault="005B4B49" w14:paraId="36914C13" w14:textId="77777777"/>
        </w:tc>
        <w:tc>
          <w:tcPr>
            <w:tcW w:w="1244" w:type="pct"/>
            <w:gridSpan w:val="3"/>
            <w:tcBorders>
              <w:top w:val="single" w:color="BFBFBF" w:themeColor="background1" w:themeShade="BF" w:sz="8" w:space="0"/>
            </w:tcBorders>
          </w:tcPr>
          <w:p w:rsidR="005B4B49" w:rsidP="009F5B59" w:rsidRDefault="005B4B49" w14:paraId="7F203C4E" w14:textId="77777777"/>
        </w:tc>
        <w:tc>
          <w:tcPr>
            <w:tcW w:w="1312" w:type="pct"/>
            <w:gridSpan w:val="3"/>
            <w:tcBorders>
              <w:top w:val="single" w:color="BFBFBF" w:themeColor="background1" w:themeShade="BF" w:sz="8" w:space="0"/>
            </w:tcBorders>
          </w:tcPr>
          <w:p w:rsidR="005B4B49" w:rsidP="009F5B59" w:rsidRDefault="005B4B49" w14:paraId="12B68083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</w:tcPr>
          <w:p w:rsidR="005B4B49" w:rsidP="009F5B59" w:rsidRDefault="005B4B49" w14:paraId="7E6CE4F2" w14:textId="77777777"/>
        </w:tc>
      </w:tr>
    </w:tbl>
    <w:p w:rsidR="00EB29B2" w:rsidRDefault="00EB29B2" w14:paraId="1E43959E" w14:textId="77777777"/>
    <w:p w:rsidR="00053E1F" w:rsidRDefault="00053E1F" w14:paraId="21CF822D" w14:textId="77777777">
      <w:pPr>
        <w:sectPr w:rsidR="00053E1F" w:rsidSect="00107BFD">
          <w:pgSz w:w="15840" w:h="12240" w:orient="landscape" w:code="1"/>
          <w:pgMar w:top="504" w:right="720" w:bottom="0" w:left="720" w:header="0" w:footer="0" w:gutter="0"/>
          <w:cols w:space="720"/>
          <w:docGrid w:linePitch="360"/>
        </w:sectPr>
      </w:pPr>
    </w:p>
    <w:tbl>
      <w:tblPr>
        <w:tblW w:w="5006" w:type="pct"/>
        <w:tblLook w:val="0600" w:firstRow="0" w:lastRow="0" w:firstColumn="0" w:lastColumn="0" w:noHBand="1" w:noVBand="1"/>
        <w:tblCaption w:val="Layout table"/>
      </w:tblPr>
      <w:tblGrid>
        <w:gridCol w:w="2088"/>
        <w:gridCol w:w="1459"/>
        <w:gridCol w:w="603"/>
        <w:gridCol w:w="2050"/>
        <w:gridCol w:w="1104"/>
        <w:gridCol w:w="940"/>
        <w:gridCol w:w="2050"/>
        <w:gridCol w:w="773"/>
        <w:gridCol w:w="643"/>
        <w:gridCol w:w="631"/>
        <w:gridCol w:w="2076"/>
      </w:tblGrid>
      <w:tr w:rsidR="0042216A" w:rsidTr="4A87D364" w14:paraId="358305CA" w14:textId="77777777">
        <w:tc>
          <w:tcPr>
            <w:tcW w:w="4061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42216A" w:rsidP="00362C98" w:rsidRDefault="0042216A" w14:paraId="30C1BF88" w14:textId="77777777">
            <w:pPr>
              <w:pStyle w:val="Month"/>
              <w:jc w:val="right"/>
            </w:pPr>
            <w:r>
              <w:lastRenderedPageBreak/>
              <w:t>February</w:t>
            </w:r>
          </w:p>
        </w:tc>
        <w:tc>
          <w:tcPr>
            <w:tcW w:w="939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42216A" w:rsidP="00362C98" w:rsidRDefault="0042216A" w14:paraId="13DD8D51" w14:textId="77777777">
            <w:pPr>
              <w:pStyle w:val="Year"/>
              <w:jc w:val="right"/>
            </w:pPr>
            <w:r>
              <w:t>2024</w:t>
            </w:r>
          </w:p>
        </w:tc>
      </w:tr>
      <w:tr w:rsidR="0042216A" w:rsidTr="4A87D364" w14:paraId="784FB7E3" w14:textId="77777777">
        <w:tc>
          <w:tcPr>
            <w:tcW w:w="4061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42216A" w:rsidP="000634C9" w:rsidRDefault="0042216A" w14:paraId="7E81D40C" w14:textId="77777777">
            <w:pPr>
              <w:pStyle w:val="NoSpacing"/>
            </w:pPr>
          </w:p>
        </w:tc>
        <w:tc>
          <w:tcPr>
            <w:tcW w:w="939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42216A" w:rsidP="000634C9" w:rsidRDefault="0042216A" w14:paraId="55B0BD01" w14:textId="77777777">
            <w:pPr>
              <w:pStyle w:val="NoSpacing"/>
            </w:pPr>
          </w:p>
        </w:tc>
      </w:tr>
      <w:tr w:rsidR="00C0767A" w:rsidTr="4A87D364" w14:paraId="0B457ED0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254E6837" w14:textId="77777777">
            <w:pPr>
              <w:pStyle w:val="Days"/>
            </w:pPr>
            <w:sdt>
              <w:sdtPr>
                <w:id w:val="526755050"/>
                <w:placeholder>
                  <w:docPart w:val="B3C12295DA2042568E1AEAF7F053B62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C00DD6C" w14:textId="77777777">
            <w:pPr>
              <w:pStyle w:val="Days"/>
            </w:pPr>
            <w:sdt>
              <w:sdtPr>
                <w:id w:val="362030909"/>
                <w:placeholder>
                  <w:docPart w:val="EDD8B96800F94073B5B47BC3DFD3593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83B5119" w14:textId="77777777">
            <w:pPr>
              <w:pStyle w:val="Days"/>
            </w:pPr>
            <w:sdt>
              <w:sdtPr>
                <w:id w:val="-1588463047"/>
                <w:placeholder>
                  <w:docPart w:val="ACAECC055F9F42D2B4B208EB4C06E2E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6A31641" w14:textId="77777777">
            <w:pPr>
              <w:pStyle w:val="Days"/>
            </w:pPr>
            <w:sdt>
              <w:sdtPr>
                <w:id w:val="-691997620"/>
                <w:placeholder>
                  <w:docPart w:val="1E7C8039050343CD8EB0F94776C0EB1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6999A436" w14:textId="77777777">
            <w:pPr>
              <w:pStyle w:val="Days"/>
            </w:pPr>
            <w:sdt>
              <w:sdtPr>
                <w:id w:val="1749459127"/>
                <w:placeholder>
                  <w:docPart w:val="AD3810D0EC80408EA3451598ADF9FB2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63D9B56" w14:textId="77777777">
            <w:pPr>
              <w:pStyle w:val="Days"/>
            </w:pPr>
            <w:sdt>
              <w:sdtPr>
                <w:id w:val="-317185076"/>
                <w:placeholder>
                  <w:docPart w:val="785F85E7310F4EFB810C6BB54DE3C9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447D056A" w14:textId="77777777">
            <w:pPr>
              <w:pStyle w:val="Days"/>
            </w:pPr>
            <w:sdt>
              <w:sdtPr>
                <w:id w:val="-1665071511"/>
                <w:placeholder>
                  <w:docPart w:val="0BB804C414C743979662E44DA859054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C0767A" w:rsidTr="4A87D364" w14:paraId="28969C9F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041EBA19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29D5FDF7" w14:textId="77777777">
            <w:pPr>
              <w:pStyle w:val="Dates"/>
            </w:pP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117CBF01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79B84DC5" w14:textId="77777777">
            <w:pPr>
              <w:pStyle w:val="Dates"/>
            </w:pP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2E8C788D" w14:textId="77777777">
            <w:pPr>
              <w:pStyle w:val="Dates"/>
            </w:pPr>
            <w:r w:rsidRPr="00600804">
              <w:t>1</w:t>
            </w: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5DF987F9" w14:textId="77777777">
            <w:pPr>
              <w:pStyle w:val="Dates"/>
            </w:pPr>
            <w:r w:rsidRPr="00600804">
              <w:t>2</w:t>
            </w: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48E231A0" w14:textId="77777777">
            <w:pPr>
              <w:pStyle w:val="Dates"/>
            </w:pPr>
            <w:r w:rsidRPr="00600804">
              <w:t>3</w:t>
            </w:r>
          </w:p>
        </w:tc>
      </w:tr>
      <w:tr w:rsidR="00362C98" w:rsidTr="4A87D364" w14:paraId="6669577D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35033CE7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58444C26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F2A2CAA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20004DF3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6BB3519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16F0E769" w14:textId="77777777">
            <w:pPr>
              <w:pStyle w:val="Dates"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32EA6D21" w14:textId="77777777">
            <w:pPr>
              <w:pStyle w:val="Dates"/>
            </w:pPr>
          </w:p>
        </w:tc>
      </w:tr>
      <w:tr w:rsidR="00C0767A" w:rsidTr="4A87D364" w14:paraId="49C792F1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724E41B4" w14:textId="77777777">
            <w:pPr>
              <w:pStyle w:val="Dates"/>
            </w:pPr>
            <w:r w:rsidRPr="004330F0">
              <w:t>4</w:t>
            </w: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3F3B9ACA" w14:textId="77777777">
            <w:pPr>
              <w:pStyle w:val="Dates"/>
            </w:pPr>
            <w:r w:rsidRPr="004330F0">
              <w:t>5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6CAE0FB9" w14:textId="77777777">
            <w:pPr>
              <w:pStyle w:val="Dates"/>
            </w:pPr>
            <w:r w:rsidRPr="004330F0">
              <w:t>6</w:t>
            </w: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6C9E0BF7" w14:textId="77777777">
            <w:pPr>
              <w:pStyle w:val="Dates"/>
            </w:pPr>
            <w:r w:rsidRPr="004330F0">
              <w:t>7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063DE1F8" w14:textId="77777777">
            <w:pPr>
              <w:pStyle w:val="Dates"/>
            </w:pPr>
            <w:r w:rsidRPr="004330F0">
              <w:t>8</w:t>
            </w: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0F12957A" w14:textId="77777777">
            <w:pPr>
              <w:pStyle w:val="Dates"/>
            </w:pPr>
            <w:r w:rsidRPr="004330F0">
              <w:t>9</w:t>
            </w: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56FD2D81" w14:textId="77777777">
            <w:pPr>
              <w:pStyle w:val="Dates"/>
            </w:pPr>
            <w:r w:rsidRPr="004330F0">
              <w:t>10</w:t>
            </w:r>
          </w:p>
        </w:tc>
      </w:tr>
      <w:tr w:rsidR="00362C98" w:rsidTr="4A87D364" w14:paraId="7C4B5109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085D02AB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733C08CC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12A8087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3691B627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0F05BA5B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9CAF3C5" w14:textId="77777777">
            <w:pPr>
              <w:pStyle w:val="Dates"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29F6CE0B" w14:textId="77777777">
            <w:pPr>
              <w:pStyle w:val="Dates"/>
            </w:pPr>
          </w:p>
        </w:tc>
      </w:tr>
      <w:tr w:rsidR="00C0767A" w:rsidTr="4A87D364" w14:paraId="1294A03E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7070CCB0" w14:textId="77777777">
            <w:pPr>
              <w:pStyle w:val="Dates"/>
            </w:pPr>
            <w:r w:rsidRPr="00D75A02">
              <w:t>11</w:t>
            </w: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3269770C" w14:textId="77777777">
            <w:pPr>
              <w:pStyle w:val="Dates"/>
            </w:pPr>
            <w:r w:rsidRPr="00D75A02">
              <w:t>12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1308CB9F" w14:textId="77777777">
            <w:pPr>
              <w:pStyle w:val="Dates"/>
            </w:pPr>
            <w:r w:rsidRPr="00D75A02">
              <w:t>13</w:t>
            </w: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53785872" w14:textId="77777777">
            <w:pPr>
              <w:pStyle w:val="Dates"/>
            </w:pPr>
            <w:r w:rsidRPr="00D75A02">
              <w:t>14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4AE5E468" w14:textId="77777777">
            <w:pPr>
              <w:pStyle w:val="Dates"/>
            </w:pPr>
            <w:r w:rsidRPr="00D75A02">
              <w:t>15</w:t>
            </w: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70783F32" w14:textId="77777777">
            <w:pPr>
              <w:pStyle w:val="Dates"/>
            </w:pPr>
            <w:r w:rsidRPr="00D75A02">
              <w:t>16</w:t>
            </w: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501D6410" w14:textId="77777777">
            <w:pPr>
              <w:pStyle w:val="Dates"/>
            </w:pPr>
            <w:r w:rsidRPr="00D75A02">
              <w:t>17</w:t>
            </w:r>
          </w:p>
        </w:tc>
      </w:tr>
      <w:tr w:rsidR="00362C98" w:rsidTr="4A87D364" w14:paraId="4D7C9965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6AD4299C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684D43A0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77283800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5CF940E6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613B9CC8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6FA8DB5" w14:textId="77777777">
            <w:pPr>
              <w:pStyle w:val="Dates"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151B258F" w14:textId="77777777">
            <w:pPr>
              <w:pStyle w:val="Dates"/>
            </w:pPr>
          </w:p>
        </w:tc>
      </w:tr>
      <w:tr w:rsidR="00C0767A" w:rsidTr="4A87D364" w14:paraId="39934E2D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4015853E" w14:textId="77777777">
            <w:pPr>
              <w:pStyle w:val="Dates"/>
            </w:pPr>
            <w:r w:rsidRPr="00D064E6">
              <w:t>18</w:t>
            </w: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14A5754A" w14:textId="77777777">
            <w:pPr>
              <w:pStyle w:val="Dates"/>
            </w:pPr>
            <w:r w:rsidRPr="00D064E6">
              <w:t>19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2A916297" w14:textId="77777777">
            <w:pPr>
              <w:pStyle w:val="Dates"/>
            </w:pPr>
            <w:r w:rsidRPr="00D064E6">
              <w:t>20</w:t>
            </w: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267FF201" w14:textId="77777777">
            <w:pPr>
              <w:pStyle w:val="Dates"/>
            </w:pPr>
            <w:r w:rsidRPr="00D064E6">
              <w:t>21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1573DE37" w14:textId="77777777">
            <w:pPr>
              <w:pStyle w:val="Dates"/>
            </w:pPr>
            <w:r w:rsidRPr="00D064E6">
              <w:t>22</w:t>
            </w: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1920B342" w14:textId="77777777">
            <w:pPr>
              <w:pStyle w:val="Dates"/>
            </w:pPr>
            <w:r w:rsidRPr="00D064E6">
              <w:t>23</w:t>
            </w: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00C0767A" w:rsidRDefault="00C0767A" w14:paraId="1689A533" w14:textId="77777777">
            <w:pPr>
              <w:pStyle w:val="Dates"/>
            </w:pPr>
            <w:r w:rsidRPr="00D064E6">
              <w:t>24</w:t>
            </w:r>
          </w:p>
        </w:tc>
      </w:tr>
      <w:tr w:rsidR="00362C98" w:rsidTr="4A87D364" w14:paraId="01484D7A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32AD41C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7D18261D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227B0E9D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5EC5C0C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37942F59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4AE92DE4" w14:textId="68F4FB4A">
            <w:pPr>
              <w:pStyle w:val="Dates"/>
              <w:rPr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E926562" w14:textId="77777777">
            <w:pPr>
              <w:pStyle w:val="Dates"/>
            </w:pPr>
          </w:p>
        </w:tc>
      </w:tr>
      <w:tr w:rsidR="00C0767A" w:rsidTr="4A87D364" w14:paraId="5BFC41D7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4DD0F1F3" w14:textId="77777777">
            <w:pPr>
              <w:pStyle w:val="Dates"/>
            </w:pPr>
            <w:r w:rsidRPr="00EA13D5">
              <w:t>25</w:t>
            </w: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63DECCB2" w14:textId="77777777">
            <w:pPr>
              <w:pStyle w:val="Dates"/>
            </w:pPr>
            <w:r w:rsidRPr="00EA13D5">
              <w:t>26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755FB0A9" w14:textId="77777777">
            <w:pPr>
              <w:pStyle w:val="Dates"/>
            </w:pPr>
            <w:r w:rsidRPr="00EA13D5">
              <w:t>27</w:t>
            </w: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73094817" w14:textId="77777777">
            <w:pPr>
              <w:pStyle w:val="Dates"/>
            </w:pPr>
            <w:r w:rsidRPr="00EA13D5">
              <w:t>28</w:t>
            </w: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461F8E92" w14:textId="77777777">
            <w:pPr>
              <w:pStyle w:val="Dates"/>
            </w:pPr>
            <w:r w:rsidRPr="00EA13D5">
              <w:t>29</w:t>
            </w: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43AD4663" w14:textId="77777777">
            <w:pPr>
              <w:pStyle w:val="Dates"/>
            </w:pP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00C0767A" w:rsidRDefault="00C0767A" w14:paraId="69722B83" w14:textId="77777777">
            <w:pPr>
              <w:pStyle w:val="Dates"/>
            </w:pPr>
          </w:p>
        </w:tc>
      </w:tr>
      <w:tr w:rsidR="00362C98" w:rsidTr="4A87D364" w14:paraId="5768A02B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7776BB9B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210815BB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E367A7A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1B058878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3E511785" w14:textId="2697C4E6">
            <w:pPr>
              <w:pStyle w:val="Dates"/>
              <w:rPr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8001E6F" w14:textId="77777777">
            <w:pPr>
              <w:pStyle w:val="Dates"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2216A" w:rsidP="000634C9" w:rsidRDefault="0042216A" w14:paraId="479C6F5A" w14:textId="77777777">
            <w:pPr>
              <w:pStyle w:val="Dates"/>
            </w:pPr>
          </w:p>
        </w:tc>
      </w:tr>
      <w:tr w:rsidR="00362C98" w:rsidTr="4A87D364" w14:paraId="582DC6DB" w14:textId="77777777">
        <w:tc>
          <w:tcPr>
            <w:tcW w:w="72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3D56E9B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0E011A1C" w14:textId="77777777">
            <w:pPr>
              <w:pStyle w:val="Dates"/>
            </w:pP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5B5369EE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2A13AD6C" w14:textId="77777777">
            <w:pPr>
              <w:pStyle w:val="Dates"/>
            </w:pPr>
          </w:p>
        </w:tc>
        <w:tc>
          <w:tcPr>
            <w:tcW w:w="711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4FF0D988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5D61351" w14:textId="77777777">
            <w:pPr>
              <w:pStyle w:val="Dates"/>
            </w:pPr>
          </w:p>
        </w:tc>
        <w:tc>
          <w:tcPr>
            <w:tcW w:w="720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0AFED41" w14:textId="77777777">
            <w:pPr>
              <w:pStyle w:val="Dates"/>
            </w:pPr>
          </w:p>
        </w:tc>
      </w:tr>
      <w:tr w:rsidR="00362C98" w:rsidTr="4A87D364" w14:paraId="4F1B6313" w14:textId="77777777">
        <w:trPr>
          <w:trHeight w:val="720" w:hRule="exact"/>
        </w:trPr>
        <w:tc>
          <w:tcPr>
            <w:tcW w:w="72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F329D24" w14:textId="77777777">
            <w:pPr>
              <w:pStyle w:val="Dates"/>
            </w:pPr>
          </w:p>
        </w:tc>
        <w:tc>
          <w:tcPr>
            <w:tcW w:w="715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03C36944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7AA9FA7D" w14:textId="7777777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65FB94BB" w14:textId="77777777">
            <w:pPr>
              <w:pStyle w:val="Dates"/>
            </w:pPr>
          </w:p>
        </w:tc>
        <w:tc>
          <w:tcPr>
            <w:tcW w:w="711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7F85A591" w14:textId="77777777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452DB17F" w14:textId="77777777">
            <w:pPr>
              <w:pStyle w:val="Dates"/>
            </w:pPr>
          </w:p>
        </w:tc>
        <w:tc>
          <w:tcPr>
            <w:tcW w:w="720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2216A" w:rsidP="000634C9" w:rsidRDefault="0042216A" w14:paraId="04FF3EDD" w14:textId="77777777">
            <w:pPr>
              <w:pStyle w:val="Dates"/>
            </w:pPr>
          </w:p>
        </w:tc>
      </w:tr>
      <w:tr w:rsidR="0042216A" w:rsidTr="4A87D364" w14:paraId="0BFDBF47" w14:textId="77777777">
        <w:trPr>
          <w:trHeight w:val="191" w:hRule="exact"/>
        </w:trPr>
        <w:tc>
          <w:tcPr>
            <w:tcW w:w="1230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42216A" w:rsidP="00C56417" w:rsidRDefault="0042216A" w14:paraId="68B4B1FB" w14:textId="77777777"/>
        </w:tc>
        <w:tc>
          <w:tcPr>
            <w:tcW w:w="130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42216A" w:rsidP="00C56417" w:rsidRDefault="0042216A" w14:paraId="771CE177" w14:textId="77777777"/>
        </w:tc>
        <w:tc>
          <w:tcPr>
            <w:tcW w:w="1305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42216A" w:rsidP="00C56417" w:rsidRDefault="0042216A" w14:paraId="2A029907" w14:textId="77777777"/>
        </w:tc>
        <w:tc>
          <w:tcPr>
            <w:tcW w:w="116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42216A" w:rsidP="00C56417" w:rsidRDefault="0042216A" w14:paraId="40B572B1" w14:textId="77777777"/>
        </w:tc>
      </w:tr>
    </w:tbl>
    <w:p w:rsidR="00876749" w:rsidP="00876749" w:rsidRDefault="00876749" w14:paraId="3B68E799" w14:textId="77777777"/>
    <w:p w:rsidR="0076400B" w:rsidP="0076400B" w:rsidRDefault="0076400B" w14:paraId="4289ACF4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3" w:type="pct"/>
        <w:tblLook w:val="0600" w:firstRow="0" w:lastRow="0" w:firstColumn="0" w:lastColumn="0" w:noHBand="1" w:noVBand="1"/>
        <w:tblCaption w:val="Layout table"/>
      </w:tblPr>
      <w:tblGrid>
        <w:gridCol w:w="2061"/>
        <w:gridCol w:w="1720"/>
        <w:gridCol w:w="334"/>
        <w:gridCol w:w="2058"/>
        <w:gridCol w:w="1098"/>
        <w:gridCol w:w="960"/>
        <w:gridCol w:w="2058"/>
        <w:gridCol w:w="758"/>
        <w:gridCol w:w="654"/>
        <w:gridCol w:w="242"/>
        <w:gridCol w:w="403"/>
        <w:gridCol w:w="2063"/>
      </w:tblGrid>
      <w:tr w:rsidR="0076400B" w:rsidTr="6143917E" w14:paraId="648338E8" w14:textId="77777777">
        <w:tc>
          <w:tcPr>
            <w:tcW w:w="4060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36BCD459" w14:textId="5239B491">
            <w:pPr>
              <w:pStyle w:val="Month"/>
              <w:jc w:val="right"/>
              <w:rPr/>
            </w:pPr>
            <w:r w:rsidR="49860130">
              <w:rPr/>
              <w:t xml:space="preserve"> Tentative </w:t>
            </w:r>
            <w:r w:rsidR="0076400B">
              <w:rPr/>
              <w:t>March</w:t>
            </w:r>
          </w:p>
        </w:tc>
        <w:tc>
          <w:tcPr>
            <w:tcW w:w="940" w:type="pct"/>
            <w:gridSpan w:val="3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052B2DA8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356E6985" w14:textId="77777777">
        <w:tc>
          <w:tcPr>
            <w:tcW w:w="4144" w:type="pct"/>
            <w:gridSpan w:val="10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192B02F0" w14:textId="77777777">
            <w:pPr>
              <w:pStyle w:val="NoSpacing"/>
            </w:pPr>
          </w:p>
        </w:tc>
        <w:tc>
          <w:tcPr>
            <w:tcW w:w="856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221C5ED2" w14:textId="77777777">
            <w:pPr>
              <w:pStyle w:val="NoSpacing"/>
            </w:pPr>
          </w:p>
        </w:tc>
      </w:tr>
      <w:tr w:rsidR="00C0767A" w:rsidTr="6143917E" w14:paraId="71961E99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7D2D4E0" w14:textId="77777777">
            <w:pPr>
              <w:pStyle w:val="Days"/>
            </w:pPr>
            <w:sdt>
              <w:sdtPr>
                <w:id w:val="-88934397"/>
                <w:placeholder>
                  <w:docPart w:val="C00A9FA43B9E4D33AD3E047458B07D9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E3D931B" w14:textId="77777777">
            <w:pPr>
              <w:pStyle w:val="Days"/>
            </w:pPr>
            <w:sdt>
              <w:sdtPr>
                <w:id w:val="199057688"/>
                <w:placeholder>
                  <w:docPart w:val="E94F8B05A2714979B560ED43DE145FF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B4144B5" w14:textId="77777777">
            <w:pPr>
              <w:pStyle w:val="Days"/>
            </w:pPr>
            <w:sdt>
              <w:sdtPr>
                <w:id w:val="831027232"/>
                <w:placeholder>
                  <w:docPart w:val="38CB3AEBB87D466EB5021BDB5A255F1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1F59BAF" w14:textId="77777777">
            <w:pPr>
              <w:pStyle w:val="Days"/>
            </w:pPr>
            <w:sdt>
              <w:sdtPr>
                <w:id w:val="-857195580"/>
                <w:placeholder>
                  <w:docPart w:val="32B0A76DD2634D5BB61A4F0C661E003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66270CC" w14:textId="77777777">
            <w:pPr>
              <w:pStyle w:val="Days"/>
            </w:pPr>
            <w:sdt>
              <w:sdtPr>
                <w:id w:val="589126473"/>
                <w:placeholder>
                  <w:docPart w:val="F7B79943BBCF421CB25052C0775893C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98E355A" w14:textId="77777777">
            <w:pPr>
              <w:pStyle w:val="Days"/>
            </w:pPr>
            <w:sdt>
              <w:sdtPr>
                <w:id w:val="1592505870"/>
                <w:placeholder>
                  <w:docPart w:val="3FBB40891B6D4B8EAE57438BCF1AE54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7FA17F1B" w14:textId="77777777">
            <w:pPr>
              <w:pStyle w:val="Days"/>
            </w:pPr>
            <w:sdt>
              <w:sdtPr>
                <w:id w:val="-1370833196"/>
                <w:placeholder>
                  <w:docPart w:val="72C09A420CDF432D8138C5506854EF6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C0767A" w:rsidTr="6143917E" w14:paraId="711C57F1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2720D41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3175174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7409C21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3569113B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1AC6C28D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562264F3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0087B44B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</w:t>
            </w:r>
          </w:p>
        </w:tc>
      </w:tr>
      <w:tr w:rsidR="0076400B" w:rsidTr="6143917E" w14:paraId="70D41604" w14:textId="77777777">
        <w:trPr>
          <w:trHeight w:val="300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6766A951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687A7C0A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3DF56FE3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0BD232A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19EE0CA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5C694B26" w14:textId="27FA1984">
            <w:pPr>
              <w:pStyle w:val="Dates"/>
              <w:rPr>
                <w:sz w:val="16"/>
                <w:szCs w:val="16"/>
              </w:rPr>
            </w:pPr>
            <w:r w:rsidRPr="79904CA7" w:rsidR="16774A8E">
              <w:rPr>
                <w:sz w:val="16"/>
                <w:szCs w:val="16"/>
              </w:rPr>
              <w:t>Summer and Fall Schedule Opens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4E74C5C6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C0767A" w:rsidTr="6143917E" w14:paraId="287F5458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135D9689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3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0864BBA6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1B7F736C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037BBED8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3D551852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7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0492CFF1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8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0F401557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9</w:t>
            </w:r>
          </w:p>
        </w:tc>
      </w:tr>
      <w:tr w:rsidR="0076400B" w:rsidTr="6143917E" w14:paraId="41F3461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7D36E1D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45342693" w14:textId="3565BBFF">
            <w:pPr>
              <w:pStyle w:val="Dates"/>
              <w:rPr>
                <w:sz w:val="16"/>
                <w:szCs w:val="16"/>
              </w:rPr>
            </w:pPr>
            <w:r w:rsidRPr="79904CA7" w:rsidR="75C9BD26">
              <w:rPr>
                <w:sz w:val="16"/>
                <w:szCs w:val="16"/>
              </w:rPr>
              <w:t>Students receive email to schedule advising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7CB8BFA6" w14:textId="2A7507F9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C4BBBC9" w:rsidRDefault="0076400B" w14:paraId="07C9D375" w14:textId="3969E0B4">
            <w:pPr>
              <w:pStyle w:val="Dates"/>
              <w:rPr>
                <w:sz w:val="16"/>
                <w:szCs w:val="16"/>
              </w:rPr>
            </w:pPr>
            <w:r w:rsidRPr="7C4BBBC9" w:rsidR="4D4A58C3">
              <w:rPr>
                <w:sz w:val="16"/>
                <w:szCs w:val="16"/>
              </w:rPr>
              <w:t>Meet and Discuss about Departments</w:t>
            </w:r>
          </w:p>
          <w:p w:rsidR="0076400B" w:rsidP="79904CA7" w:rsidRDefault="0076400B" w14:paraId="257DB566" w14:textId="19BD0181">
            <w:pPr>
              <w:pStyle w:val="Dates"/>
              <w:rPr/>
            </w:pPr>
          </w:p>
          <w:p w:rsidR="0076400B" w:rsidP="79904CA7" w:rsidRDefault="0076400B" w14:paraId="569D32DF" w14:textId="6CF0F3D1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67B580AE" w14:textId="53A11EDF">
            <w:pPr>
              <w:pStyle w:val="Dates"/>
              <w:rPr>
                <w:sz w:val="16"/>
                <w:szCs w:val="16"/>
              </w:rPr>
            </w:pPr>
            <w:r w:rsidRPr="7C4BBBC9" w:rsidR="3E86DE69">
              <w:rPr>
                <w:sz w:val="16"/>
                <w:szCs w:val="16"/>
              </w:rPr>
              <w:t>Council of Trustees</w:t>
            </w: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9169417" w14:textId="238983BD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23BFA04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C0767A" w:rsidTr="6143917E" w14:paraId="57708AAA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2CD5BE7F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10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1EF9E08F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7328A04B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789A4EFC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52D50F8F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14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52C2BE16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15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1403235E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16</w:t>
            </w:r>
          </w:p>
        </w:tc>
      </w:tr>
      <w:tr w:rsidR="0076400B" w:rsidTr="6143917E" w14:paraId="3092F1F6" w14:textId="77777777">
        <w:trPr>
          <w:trHeight w:val="570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13847A7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5C5B17D9" w14:textId="30ECE069">
            <w:pPr>
              <w:pStyle w:val="Dates"/>
              <w:rPr>
                <w:sz w:val="16"/>
                <w:szCs w:val="16"/>
              </w:rPr>
            </w:pPr>
            <w:r w:rsidRPr="79904CA7" w:rsidR="238645A6">
              <w:rPr>
                <w:sz w:val="16"/>
                <w:szCs w:val="16"/>
              </w:rPr>
              <w:t>Spring Break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2DAEB9E6" w14:textId="3490D483">
            <w:pPr>
              <w:pStyle w:val="Dates"/>
              <w:rPr>
                <w:sz w:val="16"/>
                <w:szCs w:val="16"/>
              </w:rPr>
            </w:pPr>
            <w:r w:rsidRPr="79904CA7" w:rsidR="238645A6">
              <w:rPr>
                <w:sz w:val="16"/>
                <w:szCs w:val="16"/>
              </w:rPr>
              <w:t>Spring Break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231E6CC5" w14:textId="75862BA9">
            <w:pPr>
              <w:pStyle w:val="Dates"/>
              <w:rPr>
                <w:sz w:val="16"/>
                <w:szCs w:val="16"/>
              </w:rPr>
            </w:pPr>
            <w:r w:rsidRPr="79904CA7" w:rsidR="238645A6">
              <w:rPr>
                <w:sz w:val="16"/>
                <w:szCs w:val="16"/>
              </w:rPr>
              <w:t>Spring Break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613F8E97" w14:textId="02B3BCFD">
            <w:pPr>
              <w:pStyle w:val="Dates"/>
              <w:rPr>
                <w:sz w:val="16"/>
                <w:szCs w:val="16"/>
              </w:rPr>
            </w:pPr>
            <w:r w:rsidRPr="79904CA7" w:rsidR="238645A6">
              <w:rPr>
                <w:sz w:val="16"/>
                <w:szCs w:val="16"/>
              </w:rPr>
              <w:t>Spring Break</w:t>
            </w: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5E4E2C91" w14:textId="75299DC1">
            <w:pPr>
              <w:pStyle w:val="Dates"/>
              <w:rPr>
                <w:sz w:val="16"/>
                <w:szCs w:val="16"/>
              </w:rPr>
            </w:pPr>
            <w:r w:rsidRPr="79904CA7" w:rsidR="238645A6">
              <w:rPr>
                <w:sz w:val="16"/>
                <w:szCs w:val="16"/>
              </w:rPr>
              <w:t>Spring Break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78109E39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C0767A" w:rsidTr="6143917E" w14:paraId="0DDE1D0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10592A95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17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47C36328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2DBFC4E2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19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30F0D34A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21E698C6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21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267FA412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22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C0767A" w:rsidP="79904CA7" w:rsidRDefault="00C0767A" w14:paraId="09C60C9A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23</w:t>
            </w:r>
          </w:p>
        </w:tc>
      </w:tr>
      <w:tr w:rsidR="0076400B" w:rsidTr="6143917E" w14:paraId="6255DE87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1D0D62E7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2597EFF7" w14:textId="3F32E61F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50DDAB7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63082B81" w14:textId="061FFFC8">
            <w:pPr>
              <w:pStyle w:val="Dates"/>
              <w:rPr>
                <w:sz w:val="16"/>
                <w:szCs w:val="16"/>
              </w:rPr>
            </w:pPr>
            <w:r w:rsidRPr="4A87D364" w:rsidR="616C6810">
              <w:rPr>
                <w:sz w:val="16"/>
                <w:szCs w:val="16"/>
              </w:rPr>
              <w:t>Open Forum – An Update from Provost Luetkehans about Academic Restructuring and Academic Program Review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4B79D8F1" w14:textId="31CFDFB4">
            <w:pPr>
              <w:pStyle w:val="Dates"/>
              <w:rPr>
                <w:sz w:val="16"/>
                <w:szCs w:val="16"/>
              </w:rPr>
            </w:pPr>
            <w:r w:rsidRPr="6143917E" w:rsidR="152C0A37">
              <w:rPr>
                <w:sz w:val="16"/>
                <w:szCs w:val="16"/>
              </w:rPr>
              <w:t>Department Composition Decided</w:t>
            </w: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C8470AB" w14:textId="3CE25DF8">
            <w:pPr>
              <w:pStyle w:val="Dates"/>
              <w:rPr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4A87D364" w:rsidR="67DB65E1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Program Moratoria put into </w:t>
            </w:r>
            <w:r w:rsidRPr="4A87D364" w:rsidR="67DB65E1">
              <w:rPr>
                <w:b w:val="0"/>
                <w:bCs w:val="0"/>
                <w:i w:val="0"/>
                <w:iCs w:val="0"/>
                <w:sz w:val="16"/>
                <w:szCs w:val="16"/>
              </w:rPr>
              <w:t>Curriculog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1FE2FECE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C0767A" w:rsidTr="6143917E" w14:paraId="0512705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1346DC01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24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2072C89D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6E86F5FD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26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4A97EBA3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4137A874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28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0F46349F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29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C0767A" w:rsidP="79904CA7" w:rsidRDefault="00C0767A" w14:paraId="135D805F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30</w:t>
            </w:r>
          </w:p>
        </w:tc>
      </w:tr>
      <w:tr w:rsidR="0076400B" w:rsidTr="6143917E" w14:paraId="38E62787" w14:textId="77777777">
        <w:trPr>
          <w:trHeight w:val="1140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2F6D6DF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6143917E" w:rsidRDefault="0076400B" w14:paraId="317481A4" w14:textId="087D5E67">
            <w:pPr>
              <w:pStyle w:val="Dates"/>
              <w:rPr>
                <w:sz w:val="16"/>
                <w:szCs w:val="16"/>
              </w:rPr>
            </w:pPr>
            <w:r w:rsidRPr="6143917E" w:rsidR="7EC326FB">
              <w:rPr>
                <w:sz w:val="16"/>
                <w:szCs w:val="16"/>
              </w:rPr>
              <w:t>Letters to Faculty about department/college assignments</w:t>
            </w:r>
          </w:p>
          <w:p w:rsidR="0076400B" w:rsidP="79904CA7" w:rsidRDefault="0076400B" w14:paraId="055DE399" w14:textId="2ED6BA7E">
            <w:pPr>
              <w:pStyle w:val="Dates"/>
              <w:rPr>
                <w:sz w:val="16"/>
                <w:szCs w:val="16"/>
              </w:rPr>
            </w:pPr>
          </w:p>
          <w:p w:rsidR="0076400B" w:rsidP="79904CA7" w:rsidRDefault="0076400B" w14:paraId="141F54FA" w14:textId="615B56FB">
            <w:pPr>
              <w:pStyle w:val="Dates"/>
              <w:rPr>
                <w:sz w:val="16"/>
                <w:szCs w:val="16"/>
              </w:rPr>
            </w:pPr>
            <w:r w:rsidRPr="79904CA7" w:rsidR="2EB1751F">
              <w:rPr>
                <w:sz w:val="16"/>
                <w:szCs w:val="16"/>
              </w:rPr>
              <w:t>Summer Registration and Fall Priority Registration Begins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110BA48F" w14:textId="371AC11E">
            <w:pPr>
              <w:pStyle w:val="Dates"/>
              <w:rPr>
                <w:sz w:val="16"/>
                <w:szCs w:val="16"/>
              </w:rPr>
            </w:pPr>
            <w:r w:rsidRPr="6143917E" w:rsidR="59B353AA">
              <w:rPr>
                <w:sz w:val="16"/>
                <w:szCs w:val="16"/>
              </w:rPr>
              <w:t>Begin development of department and college names</w:t>
            </w:r>
            <w:r w:rsidRPr="6143917E" w:rsidR="0F726D34">
              <w:rPr>
                <w:sz w:val="16"/>
                <w:szCs w:val="16"/>
              </w:rPr>
              <w:t xml:space="preserve"> and name codes</w:t>
            </w:r>
            <w:r w:rsidRPr="6143917E" w:rsidR="59B353AA">
              <w:rPr>
                <w:sz w:val="16"/>
                <w:szCs w:val="16"/>
              </w:rPr>
              <w:t xml:space="preserve"> (if changing or new)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6143917E" w:rsidRDefault="0076400B" w14:paraId="6C8EFF6D" w14:textId="5B4A324F">
            <w:pPr>
              <w:pStyle w:val="Dates"/>
              <w:rPr>
                <w:sz w:val="16"/>
                <w:szCs w:val="16"/>
              </w:rPr>
            </w:pPr>
            <w:r w:rsidRPr="6143917E" w:rsidR="219D7D56">
              <w:rPr>
                <w:sz w:val="16"/>
                <w:szCs w:val="16"/>
              </w:rPr>
              <w:t>Begin development of Chair Special Election Procedures to APSCUF for approval</w:t>
            </w:r>
          </w:p>
          <w:p w:rsidR="0076400B" w:rsidP="79904CA7" w:rsidRDefault="0076400B" w14:paraId="06B4BC19" w14:textId="5DAB06B5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EA0BCC2" w14:textId="4311589B">
            <w:pPr>
              <w:pStyle w:val="Dates"/>
              <w:rPr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577648B9" w14:textId="50AEB8A4">
            <w:pPr>
              <w:pStyle w:val="Dates"/>
              <w:rPr>
                <w:sz w:val="16"/>
                <w:szCs w:val="16"/>
              </w:rPr>
            </w:pPr>
            <w:r w:rsidRPr="6143917E" w:rsidR="7DC3C149">
              <w:rPr>
                <w:sz w:val="16"/>
                <w:szCs w:val="16"/>
              </w:rPr>
              <w:t>ARIA Committee Recommendations Finalize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79904CA7" w:rsidRDefault="0076400B" w14:paraId="6FD0D0C6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6AFF91B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C0767A" w14:paraId="70873996" w14:textId="77777777">
            <w:pPr>
              <w:pStyle w:val="Dates"/>
              <w:rPr>
                <w:sz w:val="16"/>
                <w:szCs w:val="16"/>
              </w:rPr>
            </w:pPr>
            <w:r w:rsidRPr="79904CA7" w:rsidR="00C0767A">
              <w:rPr>
                <w:sz w:val="16"/>
                <w:szCs w:val="16"/>
              </w:rPr>
              <w:t>31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0EB91DA4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6EB2D0A7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5CFB79B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6798D24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70287D3C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5C595ADC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6F33209B" w14:textId="77777777">
        <w:trPr>
          <w:trHeight w:val="300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69854974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95FE7A5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2F466C2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BAED08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3C82C121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7F37F304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79904CA7" w:rsidRDefault="0076400B" w14:paraId="2072CD1A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6018B68E" w14:textId="77777777">
        <w:trPr>
          <w:trHeight w:val="191" w:hRule="exact"/>
        </w:trPr>
        <w:tc>
          <w:tcPr>
            <w:tcW w:w="1312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1776C310" w14:textId="77777777"/>
        </w:tc>
        <w:tc>
          <w:tcPr>
            <w:tcW w:w="12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4225EDE4" w14:textId="77777777"/>
        </w:tc>
        <w:tc>
          <w:tcPr>
            <w:tcW w:w="1310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44241CB1" w14:textId="77777777"/>
        </w:tc>
        <w:tc>
          <w:tcPr>
            <w:tcW w:w="1166" w:type="pct"/>
            <w:gridSpan w:val="4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386D9C7A" w14:textId="77777777"/>
        </w:tc>
      </w:tr>
    </w:tbl>
    <w:p w:rsidR="0076400B" w:rsidP="0076400B" w:rsidRDefault="0076400B" w14:paraId="2D3E90B9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3" w:type="pct"/>
        <w:tblLook w:val="0600" w:firstRow="0" w:lastRow="0" w:firstColumn="0" w:lastColumn="0" w:noHBand="1" w:noVBand="1"/>
        <w:tblCaption w:val="Layout table"/>
      </w:tblPr>
      <w:tblGrid>
        <w:gridCol w:w="2054"/>
        <w:gridCol w:w="1443"/>
        <w:gridCol w:w="614"/>
        <w:gridCol w:w="2058"/>
        <w:gridCol w:w="1104"/>
        <w:gridCol w:w="954"/>
        <w:gridCol w:w="2058"/>
        <w:gridCol w:w="764"/>
        <w:gridCol w:w="651"/>
        <w:gridCol w:w="242"/>
        <w:gridCol w:w="401"/>
        <w:gridCol w:w="2066"/>
      </w:tblGrid>
      <w:tr w:rsidR="0076400B" w:rsidTr="6143917E" w14:paraId="2378F574" w14:textId="77777777">
        <w:tc>
          <w:tcPr>
            <w:tcW w:w="4060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5442E033" w14:textId="6A8BDE7C">
            <w:pPr>
              <w:pStyle w:val="Month"/>
              <w:jc w:val="right"/>
              <w:rPr/>
            </w:pPr>
            <w:r w:rsidR="7BDB9F0E">
              <w:rPr/>
              <w:t xml:space="preserve">Tentative </w:t>
            </w:r>
            <w:r w:rsidR="0076400B">
              <w:rPr/>
              <w:t>April</w:t>
            </w:r>
          </w:p>
        </w:tc>
        <w:tc>
          <w:tcPr>
            <w:tcW w:w="940" w:type="pct"/>
            <w:gridSpan w:val="3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249FD9F3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1CFF08BF" w14:textId="77777777">
        <w:tc>
          <w:tcPr>
            <w:tcW w:w="4144" w:type="pct"/>
            <w:gridSpan w:val="10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726D2320" w14:textId="77777777">
            <w:pPr>
              <w:pStyle w:val="NoSpacing"/>
            </w:pPr>
          </w:p>
        </w:tc>
        <w:tc>
          <w:tcPr>
            <w:tcW w:w="856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5FE98779" w14:textId="77777777">
            <w:pPr>
              <w:pStyle w:val="NoSpacing"/>
            </w:pPr>
          </w:p>
        </w:tc>
      </w:tr>
      <w:tr w:rsidR="00C0767A" w:rsidTr="6143917E" w14:paraId="19322E44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7EFF4E6A" w14:textId="77777777">
            <w:pPr>
              <w:pStyle w:val="Days"/>
            </w:pPr>
            <w:sdt>
              <w:sdtPr>
                <w:id w:val="-1553761721"/>
                <w:placeholder>
                  <w:docPart w:val="72C68EC0B8ED4674A908B9562C11BCE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23704034" w14:textId="77777777">
            <w:pPr>
              <w:pStyle w:val="Days"/>
            </w:pPr>
            <w:sdt>
              <w:sdtPr>
                <w:id w:val="1251081738"/>
                <w:placeholder>
                  <w:docPart w:val="1E4023BFF1FA472D972A3D704A303CF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245BE2EF" w14:textId="77777777">
            <w:pPr>
              <w:pStyle w:val="Days"/>
            </w:pPr>
            <w:sdt>
              <w:sdtPr>
                <w:id w:val="902867685"/>
                <w:placeholder>
                  <w:docPart w:val="B708DFE1A69F445F92B9E98FE9608B8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41DAEB5" w14:textId="77777777">
            <w:pPr>
              <w:pStyle w:val="Days"/>
            </w:pPr>
            <w:sdt>
              <w:sdtPr>
                <w:id w:val="1878502411"/>
                <w:placeholder>
                  <w:docPart w:val="C8B1061A06404318A00930BFD761B8C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1C44553" w14:textId="77777777">
            <w:pPr>
              <w:pStyle w:val="Days"/>
            </w:pPr>
            <w:sdt>
              <w:sdtPr>
                <w:id w:val="1940021769"/>
                <w:placeholder>
                  <w:docPart w:val="A20A8DD24F6A48D8BD957B9CCC98926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1A44676" w14:textId="77777777">
            <w:pPr>
              <w:pStyle w:val="Days"/>
            </w:pPr>
            <w:sdt>
              <w:sdtPr>
                <w:id w:val="1389991667"/>
                <w:placeholder>
                  <w:docPart w:val="8A5C93254EC54418B8E32E48C922DE4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262FF762" w14:textId="77777777">
            <w:pPr>
              <w:pStyle w:val="Days"/>
            </w:pPr>
            <w:sdt>
              <w:sdtPr>
                <w:id w:val="1183400956"/>
                <w:placeholder>
                  <w:docPart w:val="18BD68439C674B678872AB6D1C73053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546E5E" w:rsidTr="6143917E" w14:paraId="0292C38A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35259B0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7EB846F5" w14:textId="77777777">
            <w:pPr>
              <w:pStyle w:val="Dates"/>
            </w:pPr>
            <w:r w:rsidRPr="00CE5251">
              <w:t>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7E871DC9" w14:textId="77777777">
            <w:pPr>
              <w:pStyle w:val="Dates"/>
            </w:pPr>
            <w:r w:rsidRPr="00CE5251">
              <w:t>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208EA0BB" w14:textId="77777777">
            <w:pPr>
              <w:pStyle w:val="Dates"/>
            </w:pPr>
            <w:r w:rsidRPr="00CE5251">
              <w:t>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1AB8F164" w14:textId="77777777">
            <w:pPr>
              <w:pStyle w:val="Dates"/>
            </w:pPr>
            <w:r w:rsidRPr="00CE5251">
              <w:t>4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4411396F" w14:textId="77777777">
            <w:pPr>
              <w:pStyle w:val="Dates"/>
            </w:pPr>
            <w:r w:rsidRPr="00CE5251">
              <w:t>5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00546E5E" w:rsidRDefault="00546E5E" w14:paraId="63D52253" w14:textId="77777777">
            <w:pPr>
              <w:pStyle w:val="Dates"/>
            </w:pPr>
            <w:r w:rsidRPr="00CE5251">
              <w:t>6</w:t>
            </w:r>
          </w:p>
        </w:tc>
      </w:tr>
      <w:tr w:rsidR="0076400B" w:rsidTr="6143917E" w14:paraId="60EB166C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364428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1182B00" w14:textId="6A70ECC8">
            <w:pPr>
              <w:pStyle w:val="Dates"/>
              <w:rPr>
                <w:sz w:val="16"/>
                <w:szCs w:val="16"/>
              </w:rPr>
            </w:pPr>
            <w:r w:rsidRPr="4A87D364" w:rsidR="09E9578F">
              <w:rPr>
                <w:sz w:val="16"/>
                <w:szCs w:val="16"/>
              </w:rPr>
              <w:t>Application for UG Admissions for Spring Opens</w:t>
            </w:r>
          </w:p>
          <w:p w:rsidR="0076400B" w:rsidP="4A87D364" w:rsidRDefault="0076400B" w14:paraId="4857F946" w14:textId="636AE78D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7202DBED" w14:textId="017CE466">
            <w:pPr>
              <w:pStyle w:val="Dates"/>
              <w:rPr>
                <w:sz w:val="16"/>
                <w:szCs w:val="16"/>
              </w:rPr>
            </w:pPr>
            <w:r w:rsidRPr="4A87D364" w:rsidR="0A694597">
              <w:rPr>
                <w:sz w:val="16"/>
                <w:szCs w:val="16"/>
              </w:rPr>
              <w:t xml:space="preserve">Appoint Website </w:t>
            </w:r>
            <w:r w:rsidRPr="4A87D364" w:rsidR="7665D720">
              <w:rPr>
                <w:sz w:val="16"/>
                <w:szCs w:val="16"/>
              </w:rPr>
              <w:t xml:space="preserve">Content </w:t>
            </w:r>
            <w:r w:rsidRPr="4A87D364" w:rsidR="0A694597">
              <w:rPr>
                <w:sz w:val="16"/>
                <w:szCs w:val="16"/>
              </w:rPr>
              <w:t xml:space="preserve">Liaison for the New Colleges to work directly with </w:t>
            </w:r>
            <w:r w:rsidRPr="4A87D364" w:rsidR="0A694597">
              <w:rPr>
                <w:sz w:val="16"/>
                <w:szCs w:val="16"/>
              </w:rPr>
              <w:t>MarCOM</w:t>
            </w:r>
            <w:r w:rsidRPr="4A87D364" w:rsidR="5CBFF96C">
              <w:rPr>
                <w:sz w:val="16"/>
                <w:szCs w:val="16"/>
              </w:rPr>
              <w:t xml:space="preserve"> (to be done by College Deans)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196C6CD1" w14:textId="40AEDA85">
            <w:pPr>
              <w:pStyle w:val="Dates"/>
              <w:rPr>
                <w:sz w:val="16"/>
                <w:szCs w:val="16"/>
              </w:rPr>
            </w:pPr>
            <w:r w:rsidRPr="6143917E" w:rsidR="69A842EE">
              <w:rPr>
                <w:sz w:val="16"/>
                <w:szCs w:val="16"/>
              </w:rPr>
              <w:t>Check Name</w:t>
            </w:r>
            <w:r w:rsidRPr="6143917E" w:rsidR="36CF569F">
              <w:rPr>
                <w:sz w:val="16"/>
                <w:szCs w:val="16"/>
              </w:rPr>
              <w:t xml:space="preserve"> Changes</w:t>
            </w:r>
            <w:r w:rsidRPr="6143917E" w:rsidR="69A842EE">
              <w:rPr>
                <w:sz w:val="16"/>
                <w:szCs w:val="16"/>
              </w:rPr>
              <w:t xml:space="preserve"> with MARCOMM</w:t>
            </w:r>
          </w:p>
          <w:p w:rsidR="0076400B" w:rsidP="4A87D364" w:rsidRDefault="0076400B" w14:paraId="72BC09B5" w14:textId="19E76050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32CD5346" w14:textId="5AA5A110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6143917E" w:rsidRDefault="0076400B" w14:paraId="2A0688C8" w14:textId="2293F3DB">
            <w:pPr>
              <w:pStyle w:val="Dates"/>
              <w:rPr>
                <w:sz w:val="16"/>
                <w:szCs w:val="16"/>
              </w:rPr>
            </w:pPr>
            <w:r w:rsidRPr="6143917E" w:rsidR="4C5A413E">
              <w:rPr>
                <w:sz w:val="16"/>
                <w:szCs w:val="16"/>
              </w:rPr>
              <w:t>Submit Chair Special Election Procedures to APSCUF for approval</w:t>
            </w:r>
          </w:p>
          <w:p w:rsidR="0076400B" w:rsidP="4A87D364" w:rsidRDefault="0076400B" w14:paraId="21CE9D21" w14:textId="4629151F">
            <w:pPr>
              <w:pStyle w:val="Dates"/>
              <w:rPr>
                <w:sz w:val="16"/>
                <w:szCs w:val="16"/>
              </w:rPr>
            </w:pPr>
          </w:p>
          <w:p w:rsidR="0076400B" w:rsidP="4A87D364" w:rsidRDefault="0076400B" w14:paraId="0A007B46" w14:textId="114C79AB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4F85F3E9" w14:textId="00381C91">
            <w:pPr>
              <w:pStyle w:val="Dates"/>
              <w:rPr>
                <w:sz w:val="16"/>
                <w:szCs w:val="16"/>
              </w:rPr>
            </w:pPr>
            <w:r w:rsidRPr="4A87D364" w:rsidR="0F14E43D">
              <w:rPr>
                <w:sz w:val="16"/>
                <w:szCs w:val="16"/>
              </w:rPr>
              <w:t xml:space="preserve">First </w:t>
            </w:r>
            <w:r w:rsidRPr="4A87D364" w:rsidR="3FD44FB3">
              <w:rPr>
                <w:sz w:val="16"/>
                <w:szCs w:val="16"/>
              </w:rPr>
              <w:t xml:space="preserve">Year </w:t>
            </w:r>
            <w:r w:rsidRPr="4A87D364" w:rsidR="0F14E43D">
              <w:rPr>
                <w:sz w:val="16"/>
                <w:szCs w:val="16"/>
              </w:rPr>
              <w:t>Orientation</w:t>
            </w:r>
          </w:p>
        </w:tc>
      </w:tr>
      <w:tr w:rsidR="00546E5E" w:rsidTr="6143917E" w14:paraId="1AA4ABE5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35C812D7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7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57878145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047712A1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671266CE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47FECF24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11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155D7DE9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12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3EB4015A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13</w:t>
            </w:r>
          </w:p>
        </w:tc>
      </w:tr>
      <w:tr w:rsidR="0076400B" w:rsidTr="6143917E" w14:paraId="73BB9626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3A632DA2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2720BCF" w14:textId="2D8AC9F9">
            <w:pPr>
              <w:pStyle w:val="Dates"/>
              <w:rPr>
                <w:sz w:val="16"/>
                <w:szCs w:val="16"/>
              </w:rPr>
            </w:pPr>
            <w:r w:rsidRPr="6143917E" w:rsidR="1364633D">
              <w:rPr>
                <w:sz w:val="16"/>
                <w:szCs w:val="16"/>
              </w:rPr>
              <w:t>Chair Nominations to P</w:t>
            </w:r>
            <w:r w:rsidRPr="6143917E" w:rsidR="293FF899">
              <w:rPr>
                <w:sz w:val="16"/>
                <w:szCs w:val="16"/>
              </w:rPr>
              <w:t>rovost</w:t>
            </w:r>
            <w:r w:rsidRPr="6143917E" w:rsidR="5B47AB0C">
              <w:rPr>
                <w:sz w:val="16"/>
                <w:szCs w:val="16"/>
              </w:rPr>
              <w:t xml:space="preserve"> (President’s </w:t>
            </w:r>
            <w:r w:rsidRPr="6143917E" w:rsidR="5B47AB0C">
              <w:rPr>
                <w:sz w:val="16"/>
                <w:szCs w:val="16"/>
              </w:rPr>
              <w:t>Design</w:t>
            </w:r>
            <w:r w:rsidRPr="6143917E" w:rsidR="6EEBD499">
              <w:rPr>
                <w:sz w:val="16"/>
                <w:szCs w:val="16"/>
              </w:rPr>
              <w:t>e</w:t>
            </w:r>
            <w:r w:rsidRPr="6143917E" w:rsidR="5B47AB0C">
              <w:rPr>
                <w:sz w:val="16"/>
                <w:szCs w:val="16"/>
              </w:rPr>
              <w:t>e</w:t>
            </w:r>
            <w:r w:rsidRPr="6143917E" w:rsidR="5B47AB0C">
              <w:rPr>
                <w:sz w:val="16"/>
                <w:szCs w:val="16"/>
              </w:rPr>
              <w:t>)</w:t>
            </w:r>
          </w:p>
          <w:p w:rsidR="0076400B" w:rsidP="4A87D364" w:rsidRDefault="0076400B" w14:paraId="09DA7799" w14:textId="15956957">
            <w:pPr>
              <w:pStyle w:val="Dates"/>
              <w:rPr>
                <w:sz w:val="16"/>
                <w:szCs w:val="16"/>
              </w:rPr>
            </w:pPr>
            <w:r w:rsidRPr="6143917E" w:rsidR="2173FF39">
              <w:rPr>
                <w:sz w:val="16"/>
                <w:szCs w:val="16"/>
              </w:rPr>
              <w:t>MARCOMM Confrrms Name Changes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D2AD09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77645B43" w:rsidP="6143917E" w:rsidRDefault="77645B43" w14:paraId="7FC612FF" w14:textId="03A82227">
            <w:pPr>
              <w:pStyle w:val="Dates"/>
              <w:rPr>
                <w:sz w:val="16"/>
                <w:szCs w:val="16"/>
              </w:rPr>
            </w:pPr>
            <w:r w:rsidRPr="6143917E" w:rsidR="77645B43">
              <w:rPr>
                <w:sz w:val="16"/>
                <w:szCs w:val="16"/>
              </w:rPr>
              <w:t>Obtain approval of Chair Election Procedures from APSCUF</w:t>
            </w:r>
          </w:p>
          <w:p w:rsidR="6143917E" w:rsidP="6143917E" w:rsidRDefault="6143917E" w14:paraId="2E08017D" w14:textId="6320CD77">
            <w:pPr>
              <w:pStyle w:val="Dates"/>
              <w:rPr>
                <w:sz w:val="16"/>
                <w:szCs w:val="16"/>
              </w:rPr>
            </w:pPr>
          </w:p>
          <w:p w:rsidR="0076400B" w:rsidP="4A87D364" w:rsidRDefault="0076400B" w14:paraId="0E9130E9" w14:textId="429C05F0">
            <w:pPr>
              <w:pStyle w:val="Dates"/>
              <w:rPr>
                <w:sz w:val="16"/>
                <w:szCs w:val="16"/>
              </w:rPr>
            </w:pPr>
            <w:r w:rsidRPr="1876EF10" w:rsidR="21F96486">
              <w:rPr>
                <w:sz w:val="16"/>
                <w:szCs w:val="16"/>
              </w:rPr>
              <w:t>Obtain approval of Chair Nominations from Pr</w:t>
            </w:r>
            <w:r w:rsidRPr="1876EF10" w:rsidR="14B2865C">
              <w:rPr>
                <w:sz w:val="16"/>
                <w:szCs w:val="16"/>
              </w:rPr>
              <w:t>ovost</w:t>
            </w:r>
            <w:r w:rsidRPr="1876EF10" w:rsidR="5EE76A91">
              <w:rPr>
                <w:sz w:val="16"/>
                <w:szCs w:val="16"/>
              </w:rPr>
              <w:t xml:space="preserve"> (President’s </w:t>
            </w:r>
            <w:r w:rsidRPr="1876EF10" w:rsidR="5EE76A91">
              <w:rPr>
                <w:sz w:val="16"/>
                <w:szCs w:val="16"/>
              </w:rPr>
              <w:t>Design</w:t>
            </w:r>
            <w:r w:rsidRPr="1876EF10" w:rsidR="12646F3A">
              <w:rPr>
                <w:sz w:val="16"/>
                <w:szCs w:val="16"/>
              </w:rPr>
              <w:t>e</w:t>
            </w:r>
            <w:r w:rsidRPr="1876EF10" w:rsidR="5EE76A91">
              <w:rPr>
                <w:sz w:val="16"/>
                <w:szCs w:val="16"/>
              </w:rPr>
              <w:t>e</w:t>
            </w:r>
            <w:r w:rsidRPr="1876EF10" w:rsidR="5EE76A91">
              <w:rPr>
                <w:sz w:val="16"/>
                <w:szCs w:val="16"/>
              </w:rPr>
              <w:t>)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30E1E6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FB050DE" w14:textId="5E46DF61">
            <w:pPr>
              <w:pStyle w:val="Dates"/>
              <w:rPr>
                <w:sz w:val="16"/>
                <w:szCs w:val="16"/>
              </w:rPr>
            </w:pPr>
            <w:r w:rsidRPr="6143917E" w:rsidR="4ED76ECA">
              <w:rPr>
                <w:sz w:val="16"/>
                <w:szCs w:val="16"/>
              </w:rPr>
              <w:t>Deadline for Department Name, College Name, Department Codes, and College Codes (e.g., Art Dept is ART)</w:t>
            </w:r>
            <w:r w:rsidRPr="6143917E" w:rsidR="5BECCC3D">
              <w:rPr>
                <w:sz w:val="16"/>
                <w:szCs w:val="16"/>
              </w:rPr>
              <w:t xml:space="preserve"> to Academic Affairs+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2A1B4890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546E5E" w:rsidTr="6143917E" w14:paraId="0C018978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7E7C27D6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7C113CA4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3C50622E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16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72D34943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2EAE8547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18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783BCB08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19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28E8F4BC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20</w:t>
            </w:r>
          </w:p>
        </w:tc>
      </w:tr>
      <w:tr w:rsidR="0076400B" w:rsidTr="6143917E" w14:paraId="2427A03D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32038AC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4CEFA106" w14:textId="2BC8EC25">
            <w:pPr>
              <w:pStyle w:val="Dates"/>
              <w:rPr>
                <w:sz w:val="16"/>
                <w:szCs w:val="16"/>
              </w:rPr>
            </w:pPr>
            <w:r w:rsidRPr="4A87D364" w:rsidR="7DDFC0EF">
              <w:rPr>
                <w:sz w:val="16"/>
                <w:szCs w:val="16"/>
              </w:rPr>
              <w:t>Begin Chair Elections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0014DE1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D157D63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C783832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B10D27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F672C9F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546E5E" w:rsidTr="6143917E" w14:paraId="5FE289B1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1F3AFAC9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34B3B475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6D1EB242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23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4DA9924D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7D5E656B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25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2965A4B8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26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546E5E" w:rsidP="4A87D364" w:rsidRDefault="00546E5E" w14:paraId="3B6D0195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27</w:t>
            </w:r>
          </w:p>
        </w:tc>
      </w:tr>
      <w:tr w:rsidR="0076400B" w:rsidTr="6143917E" w14:paraId="1AD227D5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0C93FF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3A7B974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24825F0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38833DE5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DEA4B31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05357D7" w14:textId="291FD9E2">
            <w:pPr>
              <w:pStyle w:val="Dates"/>
              <w:rPr>
                <w:sz w:val="16"/>
                <w:szCs w:val="16"/>
              </w:rPr>
            </w:pPr>
            <w:r w:rsidRPr="4A87D364" w:rsidR="3937333E">
              <w:rPr>
                <w:sz w:val="16"/>
                <w:szCs w:val="16"/>
              </w:rPr>
              <w:t xml:space="preserve">Web content review complete for </w:t>
            </w:r>
            <w:r w:rsidRPr="4A87D364" w:rsidR="3937333E">
              <w:rPr>
                <w:sz w:val="16"/>
                <w:szCs w:val="16"/>
              </w:rPr>
              <w:t>established</w:t>
            </w:r>
            <w:r w:rsidRPr="4A87D364" w:rsidR="07FC59BA">
              <w:rPr>
                <w:sz w:val="16"/>
                <w:szCs w:val="16"/>
              </w:rPr>
              <w:t>/current department</w:t>
            </w:r>
            <w:r w:rsidRPr="4A87D364" w:rsidR="3937333E">
              <w:rPr>
                <w:sz w:val="16"/>
                <w:szCs w:val="16"/>
              </w:rPr>
              <w:t xml:space="preserve"> </w:t>
            </w:r>
            <w:r w:rsidRPr="4A87D364" w:rsidR="3937333E">
              <w:rPr>
                <w:sz w:val="16"/>
                <w:szCs w:val="16"/>
              </w:rPr>
              <w:t>chairs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585DA00E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546E5E" w:rsidTr="6143917E" w14:paraId="6764EC70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0B4EDBB1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6B4EC973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29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48932ACD" w14:textId="77777777">
            <w:pPr>
              <w:pStyle w:val="Dates"/>
              <w:rPr>
                <w:sz w:val="16"/>
                <w:szCs w:val="16"/>
              </w:rPr>
            </w:pPr>
            <w:r w:rsidRPr="4A87D364" w:rsidR="75D2B2EC">
              <w:rPr>
                <w:sz w:val="16"/>
                <w:szCs w:val="16"/>
              </w:rPr>
              <w:t>30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50DDD53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6949512E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3CBC466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546E5E" w:rsidP="4A87D364" w:rsidRDefault="00546E5E" w14:paraId="1DE4A399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5EFAC712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5CF65F2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086C5EA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D63630B" w14:textId="0F6A8E1C">
            <w:pPr>
              <w:pStyle w:val="Dates"/>
              <w:rPr>
                <w:sz w:val="16"/>
                <w:szCs w:val="16"/>
              </w:rPr>
            </w:pPr>
            <w:r w:rsidRPr="4A87D364" w:rsidR="6E18AFFF">
              <w:rPr>
                <w:sz w:val="16"/>
                <w:szCs w:val="16"/>
              </w:rPr>
              <w:t xml:space="preserve">Last </w:t>
            </w:r>
            <w:r w:rsidRPr="4A87D364" w:rsidR="43A784E5">
              <w:rPr>
                <w:sz w:val="16"/>
                <w:szCs w:val="16"/>
              </w:rPr>
              <w:t>University Senate</w:t>
            </w:r>
            <w:r w:rsidRPr="4A87D364" w:rsidR="0CA328FE">
              <w:rPr>
                <w:sz w:val="16"/>
                <w:szCs w:val="16"/>
              </w:rPr>
              <w:t xml:space="preserve"> </w:t>
            </w:r>
            <w:r w:rsidRPr="4A87D364" w:rsidR="0CA328FE">
              <w:rPr>
                <w:sz w:val="16"/>
                <w:szCs w:val="16"/>
              </w:rPr>
              <w:t>Meetin</w:t>
            </w:r>
            <w:r w:rsidRPr="4A87D364" w:rsidR="0CA328FE">
              <w:rPr>
                <w:sz w:val="16"/>
                <w:szCs w:val="16"/>
              </w:rPr>
              <w:t>g for Spring 2024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18DB905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3A3C1585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E125B9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1150AC9D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16609DB5" w14:textId="77777777">
        <w:tc>
          <w:tcPr>
            <w:tcW w:w="713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55B3D4AE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6EF2FA9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A8360F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D2BF14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39D3C28D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BDB76F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D6E953F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65678966" w14:textId="77777777">
        <w:trPr>
          <w:trHeight w:val="720" w:hRule="exact"/>
        </w:trPr>
        <w:tc>
          <w:tcPr>
            <w:tcW w:w="713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38EDA22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6A5318B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0E87143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04DDB13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5DA498A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2243DA3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201875AF" w14:textId="77777777">
            <w:pPr>
              <w:pStyle w:val="Dates"/>
              <w:rPr>
                <w:sz w:val="16"/>
                <w:szCs w:val="16"/>
              </w:rPr>
            </w:pPr>
          </w:p>
        </w:tc>
      </w:tr>
      <w:tr w:rsidR="0076400B" w:rsidTr="6143917E" w14:paraId="0691C7E5" w14:textId="77777777">
        <w:trPr>
          <w:trHeight w:val="191" w:hRule="exact"/>
        </w:trPr>
        <w:tc>
          <w:tcPr>
            <w:tcW w:w="1214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4A87D364" w:rsidRDefault="0076400B" w14:paraId="500EEB31" w14:textId="77777777">
            <w:pPr>
              <w:rPr>
                <w:sz w:val="16"/>
                <w:szCs w:val="16"/>
              </w:rPr>
            </w:pPr>
          </w:p>
        </w:tc>
        <w:tc>
          <w:tcPr>
            <w:tcW w:w="1310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4A87D364" w:rsidRDefault="0076400B" w14:paraId="6761882C" w14:textId="77777777">
            <w:pPr>
              <w:rPr>
                <w:sz w:val="16"/>
                <w:szCs w:val="16"/>
              </w:rPr>
            </w:pPr>
          </w:p>
        </w:tc>
        <w:tc>
          <w:tcPr>
            <w:tcW w:w="1310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4A87D364" w:rsidRDefault="0076400B" w14:paraId="23B1E3DE" w14:textId="77777777">
            <w:pPr>
              <w:rPr>
                <w:sz w:val="16"/>
                <w:szCs w:val="16"/>
              </w:rPr>
            </w:pPr>
          </w:p>
        </w:tc>
        <w:tc>
          <w:tcPr>
            <w:tcW w:w="1165" w:type="pct"/>
            <w:gridSpan w:val="4"/>
            <w:tcBorders>
              <w:top w:val="single" w:color="BFBFBF" w:themeColor="background1" w:themeShade="BF" w:sz="8" w:space="0"/>
            </w:tcBorders>
            <w:tcMar/>
          </w:tcPr>
          <w:p w:rsidR="0076400B" w:rsidP="4A87D364" w:rsidRDefault="0076400B" w14:paraId="7A7F73FE" w14:textId="77777777">
            <w:pPr>
              <w:rPr>
                <w:sz w:val="16"/>
                <w:szCs w:val="16"/>
              </w:rPr>
            </w:pPr>
          </w:p>
        </w:tc>
      </w:tr>
    </w:tbl>
    <w:p w:rsidR="0076400B" w:rsidP="0076400B" w:rsidRDefault="0076400B" w14:paraId="78C9BE28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442"/>
        <w:gridCol w:w="611"/>
        <w:gridCol w:w="2057"/>
        <w:gridCol w:w="1106"/>
        <w:gridCol w:w="951"/>
        <w:gridCol w:w="2057"/>
        <w:gridCol w:w="769"/>
        <w:gridCol w:w="651"/>
        <w:gridCol w:w="637"/>
        <w:gridCol w:w="2063"/>
      </w:tblGrid>
      <w:tr w:rsidR="0076400B" w:rsidTr="1876EF10" w14:paraId="62FD5D26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6E90F512" w14:textId="1C370B97">
            <w:pPr>
              <w:pStyle w:val="Month"/>
              <w:jc w:val="right"/>
              <w:rPr/>
            </w:pPr>
            <w:r w:rsidR="12DE3435">
              <w:rPr/>
              <w:t xml:space="preserve">Tentative </w:t>
            </w:r>
            <w:r w:rsidR="0076400B">
              <w:rPr/>
              <w:t>May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4A16AD26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1876EF10" w14:paraId="21F0C68C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2CEB6C8C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5EB0065B" w14:textId="77777777">
            <w:pPr>
              <w:pStyle w:val="NoSpacing"/>
            </w:pPr>
          </w:p>
        </w:tc>
      </w:tr>
      <w:tr w:rsidR="00C0767A" w:rsidTr="1876EF10" w14:paraId="387B4A37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2CFDBB82" w14:textId="77777777">
            <w:pPr>
              <w:pStyle w:val="Days"/>
            </w:pPr>
            <w:sdt>
              <w:sdtPr>
                <w:id w:val="652180357"/>
                <w:placeholder>
                  <w:docPart w:val="76FE831F0C984A00B0655C32A438DD4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D0F2B1E" w14:textId="77777777">
            <w:pPr>
              <w:pStyle w:val="Days"/>
            </w:pPr>
            <w:sdt>
              <w:sdtPr>
                <w:id w:val="-416396331"/>
                <w:placeholder>
                  <w:docPart w:val="9A744C0B773B4831A3E6780BF8BB5A6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69F5DCE9" w14:textId="77777777">
            <w:pPr>
              <w:pStyle w:val="Days"/>
            </w:pPr>
            <w:sdt>
              <w:sdtPr>
                <w:id w:val="2111082940"/>
                <w:placeholder>
                  <w:docPart w:val="D89B424F92FB48F58BC155A4058CAEF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828CDA2" w14:textId="77777777">
            <w:pPr>
              <w:pStyle w:val="Days"/>
            </w:pPr>
            <w:sdt>
              <w:sdtPr>
                <w:id w:val="754247693"/>
                <w:placeholder>
                  <w:docPart w:val="F6FBC395C2694CC380850F853127959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0658469" w14:textId="77777777">
            <w:pPr>
              <w:pStyle w:val="Days"/>
            </w:pPr>
            <w:sdt>
              <w:sdtPr>
                <w:id w:val="-1651358265"/>
                <w:placeholder>
                  <w:docPart w:val="CDA1373F681C4DA689B62CA78941B71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019591B5" w14:textId="77777777">
            <w:pPr>
              <w:pStyle w:val="Days"/>
            </w:pPr>
            <w:sdt>
              <w:sdtPr>
                <w:id w:val="1234742327"/>
                <w:placeholder>
                  <w:docPart w:val="898D3D70877F4C86BFDD656345E78CA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2036D0C" w14:textId="77777777">
            <w:pPr>
              <w:pStyle w:val="Days"/>
            </w:pPr>
            <w:sdt>
              <w:sdtPr>
                <w:id w:val="720558551"/>
                <w:placeholder>
                  <w:docPart w:val="92CF4EBBB9934937927748DC0B506C0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174DB7" w:rsidTr="1876EF10" w14:paraId="7729185A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6CDAF1A6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26756D0F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1E5A6C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332D2F0D" w14:textId="2F4390A7">
            <w:pPr>
              <w:pStyle w:val="Dates"/>
              <w:rPr>
                <w:sz w:val="16"/>
                <w:szCs w:val="16"/>
              </w:rPr>
            </w:pPr>
            <w:r w:rsidRPr="4A87D364" w:rsidR="68F8FE6A">
              <w:rPr>
                <w:sz w:val="16"/>
                <w:szCs w:val="16"/>
              </w:rPr>
              <w:t>Chair Elections Complete</w:t>
            </w:r>
            <w:r w:rsidRPr="4A87D364" w:rsidR="68F8FE6A">
              <w:rPr>
                <w:sz w:val="16"/>
                <w:szCs w:val="16"/>
              </w:rPr>
              <w:t xml:space="preserve"> </w:t>
            </w:r>
          </w:p>
          <w:p w:rsidR="00174DB7" w:rsidP="4A87D364" w:rsidRDefault="00174DB7" w14:paraId="623AE678" w14:textId="558038A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08A877D2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42095ED3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3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7C878C95" w14:textId="77777777">
            <w:pPr>
              <w:pStyle w:val="Dates"/>
            </w:pPr>
            <w:r w:rsidRPr="00A3658B">
              <w:t>4</w:t>
            </w:r>
          </w:p>
        </w:tc>
      </w:tr>
      <w:tr w:rsidR="0076400B" w:rsidTr="1876EF10" w14:paraId="594AF2F7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E982802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E43C38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8B19E35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10F5AFA" w14:textId="041D96D4">
            <w:pPr>
              <w:pStyle w:val="Dates"/>
              <w:rPr>
                <w:sz w:val="16"/>
                <w:szCs w:val="16"/>
              </w:rPr>
            </w:pPr>
            <w:r w:rsidRPr="4A87D364" w:rsidR="4C044DB0">
              <w:rPr>
                <w:sz w:val="16"/>
                <w:szCs w:val="16"/>
              </w:rPr>
              <w:t>Freeze Curriculog and Acalog for “Printing” of 24-25 Academic Catalog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5220F3F" w14:textId="14093270">
            <w:pPr>
              <w:pStyle w:val="Dates"/>
              <w:rPr>
                <w:sz w:val="16"/>
                <w:szCs w:val="16"/>
              </w:rPr>
            </w:pPr>
            <w:r w:rsidRPr="4A87D364" w:rsidR="52737FA2">
              <w:rPr>
                <w:sz w:val="16"/>
                <w:szCs w:val="16"/>
              </w:rPr>
              <w:t xml:space="preserve">Last </w:t>
            </w:r>
            <w:r w:rsidRPr="4A87D364" w:rsidR="593EB6AA">
              <w:rPr>
                <w:sz w:val="16"/>
                <w:szCs w:val="16"/>
              </w:rPr>
              <w:t>Rep Council</w:t>
            </w:r>
            <w:r w:rsidRPr="4A87D364" w:rsidR="22F5605F">
              <w:rPr>
                <w:sz w:val="16"/>
                <w:szCs w:val="16"/>
              </w:rPr>
              <w:t xml:space="preserve"> for Spring 2024</w:t>
            </w: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16AFC958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0CBE632" w14:textId="77777777">
            <w:pPr>
              <w:pStyle w:val="Dates"/>
            </w:pPr>
          </w:p>
        </w:tc>
      </w:tr>
      <w:tr w:rsidR="00174DB7" w:rsidTr="1876EF10" w14:paraId="429CF7F8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B57CFAA" w14:textId="77777777">
            <w:pPr>
              <w:pStyle w:val="Dates"/>
            </w:pPr>
            <w:r w:rsidRPr="000E0FBD">
              <w:t>5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62C66FBE" w14:textId="77777777">
            <w:pPr>
              <w:pStyle w:val="Dates"/>
            </w:pPr>
            <w:r w:rsidRPr="000E0FBD">
              <w:t>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71B9B4B2" w14:textId="77777777">
            <w:pPr>
              <w:pStyle w:val="Dates"/>
            </w:pPr>
            <w:r w:rsidRPr="000E0FBD">
              <w:t>7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7C560759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0B64D6C0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9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368F2924" w14:textId="6B5B18B1">
            <w:pPr>
              <w:pStyle w:val="Dates"/>
              <w:suppressLineNumbers w:val="0"/>
              <w:bidi w:val="0"/>
              <w:spacing w:before="120" w:beforeAutospacing="off" w:after="40" w:afterAutospacing="off" w:line="259" w:lineRule="auto"/>
              <w:ind w:left="0" w:right="0"/>
              <w:jc w:val="right"/>
              <w:rPr>
                <w:sz w:val="16"/>
                <w:szCs w:val="16"/>
              </w:rPr>
            </w:pPr>
            <w:r w:rsidRPr="4A87D364" w:rsidR="3DB83163">
              <w:rPr>
                <w:sz w:val="16"/>
                <w:szCs w:val="16"/>
              </w:rPr>
              <w:t>10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D2A160F" w14:textId="77777777">
            <w:pPr>
              <w:pStyle w:val="Dates"/>
            </w:pPr>
            <w:r w:rsidRPr="000E0FBD">
              <w:t>11</w:t>
            </w:r>
          </w:p>
        </w:tc>
      </w:tr>
      <w:tr w:rsidR="0076400B" w:rsidTr="1876EF10" w14:paraId="2587A27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AE1B99E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09A91A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4D38B4B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62936FD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D379D9F" w14:textId="03D6ACC5">
            <w:pPr>
              <w:pStyle w:val="Dates"/>
              <w:rPr>
                <w:sz w:val="16"/>
                <w:szCs w:val="16"/>
              </w:rPr>
            </w:pPr>
            <w:r w:rsidRPr="4A87D364" w:rsidR="79E2944E">
              <w:rPr>
                <w:sz w:val="16"/>
                <w:szCs w:val="16"/>
              </w:rPr>
              <w:t>Council of Trustees</w:t>
            </w: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69A6ADE8" w14:textId="0A80DED1">
            <w:pPr>
              <w:pStyle w:val="Dates"/>
              <w:rPr>
                <w:sz w:val="16"/>
                <w:szCs w:val="16"/>
              </w:rPr>
            </w:pPr>
            <w:r w:rsidRPr="4A87D364" w:rsidR="72F2ECF1">
              <w:rPr>
                <w:sz w:val="16"/>
                <w:szCs w:val="16"/>
              </w:rPr>
              <w:t>Website content review complete for newly elected chairs</w:t>
            </w: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A6A929F" w14:textId="77777777">
            <w:pPr>
              <w:pStyle w:val="Dates"/>
            </w:pPr>
          </w:p>
        </w:tc>
      </w:tr>
      <w:tr w:rsidR="00174DB7" w:rsidTr="1876EF10" w14:paraId="6DFAC576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5F70C516" w14:textId="77777777">
            <w:pPr>
              <w:pStyle w:val="Dates"/>
            </w:pPr>
            <w:r w:rsidRPr="00DC6D19">
              <w:t>12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445C1A0" w14:textId="77777777">
            <w:pPr>
              <w:pStyle w:val="Dates"/>
            </w:pPr>
            <w:r w:rsidRPr="00DC6D19">
              <w:t>13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321C86F" w14:textId="77777777">
            <w:pPr>
              <w:pStyle w:val="Dates"/>
            </w:pPr>
            <w:r w:rsidRPr="00DC6D19">
              <w:t>14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4212EB5E" w14:textId="77777777">
            <w:pPr>
              <w:pStyle w:val="Dates"/>
            </w:pPr>
            <w:r w:rsidRPr="00DC6D19">
              <w:t>15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6ADC52F5" w14:textId="77777777">
            <w:pPr>
              <w:pStyle w:val="Dates"/>
            </w:pPr>
            <w:r w:rsidRPr="00DC6D19">
              <w:t>16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216781BC" w14:textId="77777777">
            <w:pPr>
              <w:pStyle w:val="Dates"/>
            </w:pPr>
            <w:r w:rsidRPr="00DC6D19">
              <w:t>17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AE8BF2C" w14:textId="77777777">
            <w:pPr>
              <w:pStyle w:val="Dates"/>
            </w:pPr>
            <w:r w:rsidRPr="00DC6D19">
              <w:t>18</w:t>
            </w:r>
          </w:p>
        </w:tc>
      </w:tr>
      <w:tr w:rsidR="0076400B" w:rsidTr="1876EF10" w14:paraId="3F6860B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8762ED6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8EFA20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C27E20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116E73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6B0ACB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2DF388E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8898963" w14:textId="77777777">
            <w:pPr>
              <w:pStyle w:val="Dates"/>
            </w:pPr>
          </w:p>
        </w:tc>
      </w:tr>
      <w:tr w:rsidR="00174DB7" w:rsidTr="1876EF10" w14:paraId="7DA77828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253772B" w14:textId="77777777">
            <w:pPr>
              <w:pStyle w:val="Dates"/>
            </w:pPr>
            <w:r w:rsidRPr="0036159A">
              <w:t>19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770F7DEA" w14:textId="77777777">
            <w:pPr>
              <w:pStyle w:val="Dates"/>
            </w:pPr>
            <w:r w:rsidRPr="0036159A">
              <w:t>20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85E7D49" w14:textId="77777777">
            <w:pPr>
              <w:pStyle w:val="Dates"/>
            </w:pPr>
            <w:r w:rsidRPr="0036159A">
              <w:t>21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4BF915FC" w14:textId="77777777">
            <w:pPr>
              <w:pStyle w:val="Dates"/>
            </w:pPr>
            <w:r w:rsidRPr="0036159A">
              <w:t>22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DCD54CA" w14:textId="77777777">
            <w:pPr>
              <w:pStyle w:val="Dates"/>
            </w:pPr>
            <w:r w:rsidRPr="0036159A">
              <w:t>23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393AA6F8" w14:textId="77777777">
            <w:pPr>
              <w:pStyle w:val="Dates"/>
            </w:pPr>
            <w:r w:rsidRPr="0036159A">
              <w:t>24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1A244CEA" w14:textId="77777777">
            <w:pPr>
              <w:pStyle w:val="Dates"/>
            </w:pPr>
            <w:r w:rsidRPr="0036159A">
              <w:t>25</w:t>
            </w:r>
          </w:p>
        </w:tc>
      </w:tr>
      <w:tr w:rsidR="0076400B" w:rsidTr="1876EF10" w14:paraId="48F48B0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CB99DDB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7E98FD6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63FBDD6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662A45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1468EB8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ADDF3C5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FDDBEFC" w14:textId="77777777">
            <w:pPr>
              <w:pStyle w:val="Dates"/>
            </w:pPr>
          </w:p>
        </w:tc>
      </w:tr>
      <w:tr w:rsidR="00174DB7" w:rsidTr="1876EF10" w14:paraId="35735FAD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6886A8AA" w14:textId="77777777">
            <w:pPr>
              <w:pStyle w:val="Dates"/>
            </w:pPr>
            <w:r w:rsidRPr="00B673DB">
              <w:t>26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1017E24" w14:textId="77777777">
            <w:pPr>
              <w:pStyle w:val="Dates"/>
            </w:pPr>
            <w:r w:rsidRPr="00B673DB">
              <w:t>27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150F2A4" w14:textId="77777777">
            <w:pPr>
              <w:pStyle w:val="Dates"/>
            </w:pPr>
            <w:r w:rsidRPr="00B673DB">
              <w:t>28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9791C9A" w14:textId="77777777">
            <w:pPr>
              <w:pStyle w:val="Dates"/>
            </w:pPr>
            <w:r w:rsidRPr="00B673DB">
              <w:t>29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564AFB10" w14:textId="77777777">
            <w:pPr>
              <w:pStyle w:val="Dates"/>
            </w:pPr>
            <w:r w:rsidRPr="00B673DB">
              <w:t>30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58E8638" w14:textId="77777777">
            <w:pPr>
              <w:pStyle w:val="Dates"/>
            </w:pPr>
            <w:r>
              <w:t>31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7BFD5A2" w14:textId="77777777">
            <w:pPr>
              <w:pStyle w:val="Dates"/>
            </w:pPr>
          </w:p>
        </w:tc>
      </w:tr>
      <w:tr w:rsidR="0076400B" w:rsidTr="1876EF10" w14:paraId="553274BA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62A2FB0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B74437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64DD000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23175A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E7C5A6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3A59C47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3692EBA" w14:textId="77777777">
            <w:pPr>
              <w:pStyle w:val="Dates"/>
            </w:pPr>
          </w:p>
        </w:tc>
      </w:tr>
      <w:tr w:rsidR="0076400B" w:rsidTr="1876EF10" w14:paraId="4508291B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BB4F7A3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88CE98E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0E8AF0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9903D9E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D98C392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8938478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E4DAD8F" w14:textId="77777777">
            <w:pPr>
              <w:pStyle w:val="Dates"/>
            </w:pPr>
          </w:p>
        </w:tc>
      </w:tr>
      <w:tr w:rsidR="0076400B" w:rsidTr="1876EF10" w14:paraId="26EC176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51DC8B3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2A9575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88760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F25BB9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599AAC7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3396CD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D120239" w14:textId="77777777">
            <w:pPr>
              <w:pStyle w:val="Dates"/>
            </w:pPr>
          </w:p>
        </w:tc>
      </w:tr>
      <w:tr w:rsidR="0076400B" w:rsidTr="1876EF10" w14:paraId="3D983881" w14:textId="77777777">
        <w:trPr>
          <w:trHeight w:val="191" w:hRule="exact"/>
        </w:trPr>
        <w:tc>
          <w:tcPr>
            <w:tcW w:w="1216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4A4B9ED1" w14:textId="77777777"/>
        </w:tc>
        <w:tc>
          <w:tcPr>
            <w:tcW w:w="1310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5218992F" w14:textId="77777777"/>
        </w:tc>
        <w:tc>
          <w:tcPr>
            <w:tcW w:w="13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14B97113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2933A6F1" w14:textId="77777777"/>
        </w:tc>
      </w:tr>
    </w:tbl>
    <w:p w:rsidR="0076400B" w:rsidP="0076400B" w:rsidRDefault="0076400B" w14:paraId="63E894E1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19"/>
        <w:gridCol w:w="334"/>
        <w:gridCol w:w="2057"/>
        <w:gridCol w:w="1106"/>
        <w:gridCol w:w="951"/>
        <w:gridCol w:w="2057"/>
        <w:gridCol w:w="769"/>
        <w:gridCol w:w="651"/>
        <w:gridCol w:w="637"/>
        <w:gridCol w:w="2063"/>
      </w:tblGrid>
      <w:tr w:rsidR="0076400B" w:rsidTr="1876EF10" w14:paraId="6E38537D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6CA46250" w14:textId="5BFCCC14">
            <w:pPr>
              <w:pStyle w:val="Month"/>
              <w:jc w:val="right"/>
              <w:rPr/>
            </w:pPr>
            <w:r w:rsidR="1C892C76">
              <w:rPr/>
              <w:t xml:space="preserve">Tentative </w:t>
            </w:r>
            <w:r w:rsidR="0076400B">
              <w:rPr/>
              <w:t>June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795C8A73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1876EF10" w14:paraId="612196E1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01E7CA0A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343E9D34" w14:textId="77777777">
            <w:pPr>
              <w:pStyle w:val="NoSpacing"/>
            </w:pPr>
          </w:p>
        </w:tc>
      </w:tr>
      <w:tr w:rsidR="00C0767A" w:rsidTr="1876EF10" w14:paraId="76F0663B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0A60F0D" w14:textId="77777777">
            <w:pPr>
              <w:pStyle w:val="Days"/>
            </w:pPr>
            <w:sdt>
              <w:sdtPr>
                <w:id w:val="-1964635801"/>
                <w:placeholder>
                  <w:docPart w:val="DEE8A3C5FF064D239DB051C348C3DBB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D9C5357" w14:textId="77777777">
            <w:pPr>
              <w:pStyle w:val="Days"/>
            </w:pPr>
            <w:sdt>
              <w:sdtPr>
                <w:id w:val="159210165"/>
                <w:placeholder>
                  <w:docPart w:val="62BB45E6A9EC46258FDF3DB48911BA7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13626D7" w14:textId="77777777">
            <w:pPr>
              <w:pStyle w:val="Days"/>
            </w:pPr>
            <w:sdt>
              <w:sdtPr>
                <w:id w:val="554208550"/>
                <w:placeholder>
                  <w:docPart w:val="D4F09A78D41E410585E8CC60129AF2D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257CF813" w14:textId="77777777">
            <w:pPr>
              <w:pStyle w:val="Days"/>
            </w:pPr>
            <w:sdt>
              <w:sdtPr>
                <w:id w:val="986439060"/>
                <w:placeholder>
                  <w:docPart w:val="213A8B91B9364006A93814BA9257F39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645AEF1" w14:textId="77777777">
            <w:pPr>
              <w:pStyle w:val="Days"/>
            </w:pPr>
            <w:sdt>
              <w:sdtPr>
                <w:id w:val="-797997111"/>
                <w:placeholder>
                  <w:docPart w:val="8A6F509415A84400A3E51BCD0C43640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A553CAC" w14:textId="77777777">
            <w:pPr>
              <w:pStyle w:val="Days"/>
            </w:pPr>
            <w:sdt>
              <w:sdtPr>
                <w:id w:val="-2116894253"/>
                <w:placeholder>
                  <w:docPart w:val="23DD4E1A5CFC4302BAC1E918D90BF4B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33058C9E" w14:textId="77777777">
            <w:pPr>
              <w:pStyle w:val="Days"/>
            </w:pPr>
            <w:sdt>
              <w:sdtPr>
                <w:id w:val="317770242"/>
                <w:placeholder>
                  <w:docPart w:val="27725E74F2CE4463945AEF2625B31B5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76400B" w:rsidTr="1876EF10" w14:paraId="7F3D50EA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F8EE7A8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85A0C8C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1A01BB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65438EA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8181F08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06B4E53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174DB7" w14:paraId="7FA88683" w14:textId="77777777">
            <w:pPr>
              <w:pStyle w:val="Dates"/>
            </w:pPr>
            <w:r>
              <w:t>1</w:t>
            </w:r>
          </w:p>
        </w:tc>
      </w:tr>
      <w:tr w:rsidR="0076400B" w:rsidTr="1876EF10" w14:paraId="2BB9BA1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E560EA0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67C066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F0FC956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BABA93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3871C3D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1531CCF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C852A6F" w14:textId="77777777">
            <w:pPr>
              <w:pStyle w:val="Dates"/>
            </w:pPr>
          </w:p>
        </w:tc>
      </w:tr>
      <w:tr w:rsidR="00174DB7" w:rsidTr="1876EF10" w14:paraId="355053C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0F25E9EB" w14:textId="77777777">
            <w:pPr>
              <w:pStyle w:val="Dates"/>
            </w:pPr>
            <w:r w:rsidRPr="00E414A5">
              <w:t>2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3C8B87C1" w14:textId="77777777">
            <w:pPr>
              <w:pStyle w:val="Dates"/>
            </w:pPr>
            <w:r w:rsidRPr="00E414A5">
              <w:t>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4FE3D778" w14:textId="77777777">
            <w:pPr>
              <w:pStyle w:val="Dates"/>
            </w:pPr>
            <w:r w:rsidRPr="00E414A5">
              <w:t>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72CE070F" w14:textId="77777777">
            <w:pPr>
              <w:pStyle w:val="Dates"/>
            </w:pPr>
            <w:r w:rsidRPr="00E414A5">
              <w:t>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64F1BCF0" w14:textId="77777777">
            <w:pPr>
              <w:pStyle w:val="Dates"/>
            </w:pPr>
            <w:r w:rsidRPr="00E414A5">
              <w:t>6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28EA3202" w14:textId="77777777">
            <w:pPr>
              <w:pStyle w:val="Dates"/>
            </w:pPr>
            <w:r w:rsidRPr="00E414A5">
              <w:t>7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3B8D4301" w14:textId="77777777">
            <w:pPr>
              <w:pStyle w:val="Dates"/>
            </w:pPr>
            <w:r w:rsidRPr="00E414A5">
              <w:t>8</w:t>
            </w:r>
          </w:p>
        </w:tc>
      </w:tr>
      <w:tr w:rsidR="0076400B" w:rsidTr="1876EF10" w14:paraId="7B88316D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5A9FD82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56F61BB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05264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99AB92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FBEDA73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7CF4538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9F4E35" w14:textId="77777777">
            <w:pPr>
              <w:pStyle w:val="Dates"/>
            </w:pPr>
          </w:p>
        </w:tc>
      </w:tr>
      <w:tr w:rsidR="00174DB7" w:rsidTr="1876EF10" w14:paraId="692ED164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32DD0B46" w14:textId="77777777">
            <w:pPr>
              <w:pStyle w:val="Dates"/>
            </w:pPr>
            <w:r w:rsidRPr="003A2A86">
              <w:t>9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65064CD3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3DBE3709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45521BD3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7A025965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13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4A87D364" w:rsidRDefault="00174DB7" w14:paraId="472C7F89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14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12590C0" w14:textId="77777777">
            <w:pPr>
              <w:pStyle w:val="Dates"/>
            </w:pPr>
            <w:r w:rsidRPr="003A2A86">
              <w:t>15</w:t>
            </w:r>
          </w:p>
        </w:tc>
      </w:tr>
      <w:tr w:rsidR="0076400B" w:rsidTr="1876EF10" w14:paraId="68FDD99A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423D9A5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E61737F" w14:textId="180042E7">
            <w:pPr>
              <w:pStyle w:val="Dates"/>
              <w:rPr>
                <w:sz w:val="16"/>
                <w:szCs w:val="16"/>
              </w:rPr>
            </w:pPr>
            <w:r w:rsidRPr="4A87D364" w:rsidR="569369FA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B989FD5" w14:textId="4FD43373">
            <w:pPr>
              <w:pStyle w:val="Dates"/>
              <w:rPr>
                <w:sz w:val="16"/>
                <w:szCs w:val="16"/>
              </w:rPr>
            </w:pPr>
            <w:r w:rsidRPr="4A87D364" w:rsidR="569369FA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938A045" w14:textId="6B8C2A3F">
            <w:pPr>
              <w:pStyle w:val="Dates"/>
              <w:rPr>
                <w:sz w:val="16"/>
                <w:szCs w:val="16"/>
              </w:rPr>
            </w:pPr>
            <w:r w:rsidRPr="4A87D364" w:rsidR="569369FA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C695480" w14:textId="0260D01E">
            <w:pPr>
              <w:pStyle w:val="Dates"/>
              <w:rPr>
                <w:sz w:val="16"/>
                <w:szCs w:val="16"/>
              </w:rPr>
            </w:pPr>
            <w:r w:rsidRPr="4A87D364" w:rsidR="569369FA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1FDB9FB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78C35EE" w14:textId="77777777">
            <w:pPr>
              <w:pStyle w:val="Dates"/>
            </w:pPr>
          </w:p>
        </w:tc>
      </w:tr>
      <w:tr w:rsidR="00174DB7" w:rsidTr="1876EF10" w14:paraId="377F7EF4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6D91E998" w14:textId="77777777">
            <w:pPr>
              <w:pStyle w:val="Dates"/>
            </w:pPr>
            <w:r w:rsidRPr="0046345B">
              <w:t>16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11BB67B4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5D86250D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7E485A8E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19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38C6FCF0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20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4A87D364" w:rsidRDefault="00174DB7" w14:paraId="44E246B3" w14:textId="77777777">
            <w:pPr>
              <w:pStyle w:val="Dates"/>
              <w:rPr>
                <w:sz w:val="16"/>
                <w:szCs w:val="16"/>
              </w:rPr>
            </w:pPr>
            <w:r w:rsidRPr="4A87D364" w:rsidR="4D97108D">
              <w:rPr>
                <w:sz w:val="16"/>
                <w:szCs w:val="16"/>
              </w:rPr>
              <w:t>21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174DB7" w:rsidP="00174DB7" w:rsidRDefault="00174DB7" w14:paraId="37BF0DC1" w14:textId="77777777">
            <w:pPr>
              <w:pStyle w:val="Dates"/>
            </w:pPr>
            <w:r w:rsidRPr="0046345B">
              <w:t>22</w:t>
            </w:r>
          </w:p>
        </w:tc>
      </w:tr>
      <w:tr w:rsidR="0076400B" w:rsidTr="1876EF10" w14:paraId="73B84FA8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1362850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5B55E75" w14:textId="22F7237B">
            <w:pPr>
              <w:pStyle w:val="Dates"/>
              <w:rPr>
                <w:sz w:val="16"/>
                <w:szCs w:val="16"/>
              </w:rPr>
            </w:pPr>
            <w:r w:rsidRPr="4A87D364" w:rsidR="0675DDF0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9F5565E" w14:textId="58209A42">
            <w:pPr>
              <w:pStyle w:val="Dates"/>
              <w:rPr>
                <w:sz w:val="16"/>
                <w:szCs w:val="16"/>
              </w:rPr>
            </w:pPr>
            <w:r w:rsidRPr="4A87D364" w:rsidR="0675DDF0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3FF1FE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D77ACE6" w14:textId="0DB539CF">
            <w:pPr>
              <w:pStyle w:val="Dates"/>
              <w:rPr>
                <w:sz w:val="16"/>
                <w:szCs w:val="16"/>
              </w:rPr>
            </w:pPr>
            <w:r w:rsidRPr="4A87D364" w:rsidR="0675DDF0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330AE3A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D98A32A" w14:textId="77777777">
            <w:pPr>
              <w:pStyle w:val="Dates"/>
            </w:pPr>
          </w:p>
        </w:tc>
      </w:tr>
      <w:tr w:rsidR="00174DB7" w:rsidTr="1876EF10" w14:paraId="7EE75487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0D4D23A" w14:textId="77777777">
            <w:pPr>
              <w:pStyle w:val="Dates"/>
            </w:pPr>
            <w:r w:rsidRPr="008A0570">
              <w:t>23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7F91A7A6" w14:textId="77777777">
            <w:pPr>
              <w:pStyle w:val="Dates"/>
            </w:pPr>
            <w:r w:rsidRPr="008A0570">
              <w:t>24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1D98E6F" w14:textId="77777777">
            <w:pPr>
              <w:pStyle w:val="Dates"/>
            </w:pPr>
            <w:r w:rsidRPr="008A0570">
              <w:t>25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6239F264" w14:textId="77777777">
            <w:pPr>
              <w:pStyle w:val="Dates"/>
            </w:pPr>
            <w:r w:rsidRPr="008A0570">
              <w:t>26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6414DDC3" w14:textId="77777777">
            <w:pPr>
              <w:pStyle w:val="Dates"/>
            </w:pPr>
            <w:r w:rsidRPr="008A0570">
              <w:t>27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0F8C7036" w14:textId="77777777">
            <w:pPr>
              <w:pStyle w:val="Dates"/>
            </w:pPr>
            <w:r w:rsidRPr="008A0570">
              <w:t>28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174DB7" w:rsidP="00174DB7" w:rsidRDefault="00174DB7" w14:paraId="19B99073" w14:textId="77777777">
            <w:pPr>
              <w:pStyle w:val="Dates"/>
            </w:pPr>
            <w:r w:rsidRPr="008A0570">
              <w:t>29</w:t>
            </w:r>
          </w:p>
        </w:tc>
      </w:tr>
      <w:tr w:rsidR="0076400B" w:rsidTr="1876EF10" w14:paraId="41EB98F0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BA2CD8F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FB4AD0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15DF93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D2DDA7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323D9C3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165B3F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5B66920" w14:textId="77777777">
            <w:pPr>
              <w:pStyle w:val="Dates"/>
            </w:pPr>
          </w:p>
        </w:tc>
      </w:tr>
      <w:tr w:rsidR="0076400B" w:rsidTr="1876EF10" w14:paraId="3AAB28E6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174DB7" w14:paraId="0656FE64" w14:textId="77777777">
            <w:pPr>
              <w:pStyle w:val="Dates"/>
            </w:pPr>
            <w:r>
              <w:t>30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269F594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5FF11E5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55E63F1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12D0803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79957C5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0C90400" w14:textId="77777777">
            <w:pPr>
              <w:pStyle w:val="Dates"/>
            </w:pPr>
          </w:p>
        </w:tc>
      </w:tr>
      <w:tr w:rsidR="0076400B" w:rsidTr="1876EF10" w14:paraId="1AB36DF2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34CE289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79B850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44C110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536E49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5EBFF33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9A9FD8D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970E2A4" w14:textId="77777777">
            <w:pPr>
              <w:pStyle w:val="Dates"/>
            </w:pPr>
          </w:p>
        </w:tc>
      </w:tr>
      <w:tr w:rsidR="0076400B" w:rsidTr="1876EF10" w14:paraId="69328BC4" w14:textId="77777777">
        <w:trPr>
          <w:trHeight w:val="191" w:hRule="exact"/>
        </w:trPr>
        <w:tc>
          <w:tcPr>
            <w:tcW w:w="1312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708D9183" w14:textId="77777777"/>
        </w:tc>
        <w:tc>
          <w:tcPr>
            <w:tcW w:w="1214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02143C10" w14:textId="77777777"/>
        </w:tc>
        <w:tc>
          <w:tcPr>
            <w:tcW w:w="13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5D50F3D3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05A6C079" w14:textId="77777777"/>
        </w:tc>
      </w:tr>
    </w:tbl>
    <w:p w:rsidR="0076400B" w:rsidP="0076400B" w:rsidRDefault="0076400B" w14:paraId="38CE2A8C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0" w:type="pct"/>
        <w:tblLook w:val="0600" w:firstRow="0" w:lastRow="0" w:firstColumn="0" w:lastColumn="0" w:noHBand="1" w:noVBand="1"/>
        <w:tblCaption w:val="Layout table"/>
      </w:tblPr>
      <w:tblGrid>
        <w:gridCol w:w="2060"/>
        <w:gridCol w:w="2057"/>
        <w:gridCol w:w="2056"/>
        <w:gridCol w:w="2056"/>
        <w:gridCol w:w="2056"/>
        <w:gridCol w:w="1417"/>
        <w:gridCol w:w="639"/>
        <w:gridCol w:w="2059"/>
      </w:tblGrid>
      <w:tr w:rsidR="0076400B" w:rsidTr="1876EF10" w14:paraId="5DB0DDAF" w14:textId="77777777">
        <w:tc>
          <w:tcPr>
            <w:tcW w:w="4063" w:type="pct"/>
            <w:gridSpan w:val="6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58431892" w14:textId="23EEB0DD">
            <w:pPr>
              <w:pStyle w:val="Month"/>
              <w:jc w:val="right"/>
              <w:rPr/>
            </w:pPr>
            <w:r w:rsidR="505B533D">
              <w:rPr/>
              <w:t xml:space="preserve">Tentative </w:t>
            </w:r>
            <w:r w:rsidR="0076400B">
              <w:rPr/>
              <w:t>July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21127F78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1876EF10" w14:paraId="4AC9F561" w14:textId="77777777">
        <w:tc>
          <w:tcPr>
            <w:tcW w:w="4063" w:type="pct"/>
            <w:gridSpan w:val="6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65355A2A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4AD0E40F" w14:textId="77777777">
            <w:pPr>
              <w:pStyle w:val="NoSpacing"/>
            </w:pPr>
          </w:p>
        </w:tc>
      </w:tr>
      <w:tr w:rsidR="00C0767A" w:rsidTr="1876EF10" w14:paraId="04BD333B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40D77396" w14:textId="77777777">
            <w:pPr>
              <w:pStyle w:val="Days"/>
            </w:pPr>
            <w:sdt>
              <w:sdtPr>
                <w:id w:val="-1696061339"/>
                <w:placeholder>
                  <w:docPart w:val="90E6F7F3169C475DB9AE63F1993C0A0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247A2A2B" w14:textId="77777777">
            <w:pPr>
              <w:pStyle w:val="Days"/>
            </w:pPr>
            <w:sdt>
              <w:sdtPr>
                <w:id w:val="95523128"/>
                <w:placeholder>
                  <w:docPart w:val="1B716086B4464EE9930FBCDC3EACA85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DB083F1" w14:textId="77777777">
            <w:pPr>
              <w:pStyle w:val="Days"/>
            </w:pPr>
            <w:sdt>
              <w:sdtPr>
                <w:id w:val="-2097393562"/>
                <w:placeholder>
                  <w:docPart w:val="623433C1F0AB4C78BCFDEE13B13D74C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7C2A9F6" w14:textId="77777777">
            <w:pPr>
              <w:pStyle w:val="Days"/>
            </w:pPr>
            <w:sdt>
              <w:sdtPr>
                <w:id w:val="-1094326188"/>
                <w:placeholder>
                  <w:docPart w:val="90496B6E064E41929B899CEC5EA5903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01FF347D" w14:textId="77777777">
            <w:pPr>
              <w:pStyle w:val="Days"/>
            </w:pPr>
            <w:sdt>
              <w:sdtPr>
                <w:id w:val="1523205670"/>
                <w:placeholder>
                  <w:docPart w:val="C7EA0A84B949474DBFD12BB852B289A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68D451A" w14:textId="77777777">
            <w:pPr>
              <w:pStyle w:val="Days"/>
            </w:pPr>
            <w:sdt>
              <w:sdtPr>
                <w:id w:val="1658030589"/>
                <w:placeholder>
                  <w:docPart w:val="FDE8C9894286462E9A3D155700673BA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4A0B7EF" w14:textId="77777777">
            <w:pPr>
              <w:pStyle w:val="Days"/>
            </w:pPr>
            <w:sdt>
              <w:sdtPr>
                <w:id w:val="437803929"/>
                <w:placeholder>
                  <w:docPart w:val="35CE58C42D304EDB91AA18182278A74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1876EF10" w14:paraId="688F5DB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9630505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6C47F90" w14:textId="77777777">
            <w:pPr>
              <w:pStyle w:val="Dates"/>
            </w:pPr>
            <w:r w:rsidRPr="00A34913">
              <w:t>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B5E7CA0" w14:textId="77777777">
            <w:pPr>
              <w:pStyle w:val="Dates"/>
            </w:pPr>
            <w:r w:rsidRPr="00A34913">
              <w:t>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2DFBA46" w14:textId="77777777">
            <w:pPr>
              <w:pStyle w:val="Dates"/>
            </w:pPr>
            <w:r w:rsidRPr="00A34913">
              <w:t>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BF9F975" w14:textId="77777777">
            <w:pPr>
              <w:pStyle w:val="Dates"/>
            </w:pPr>
            <w:r w:rsidRPr="00A34913">
              <w:t>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FE3B1CD" w14:textId="77777777">
            <w:pPr>
              <w:pStyle w:val="Dates"/>
            </w:pPr>
            <w:r w:rsidRPr="00A34913">
              <w:t>5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28FD6F" w14:textId="77777777">
            <w:pPr>
              <w:pStyle w:val="Dates"/>
            </w:pPr>
            <w:r w:rsidRPr="00A34913">
              <w:t>6</w:t>
            </w:r>
          </w:p>
        </w:tc>
      </w:tr>
      <w:tr w:rsidR="0076400B" w:rsidTr="1876EF10" w14:paraId="0D2F1D6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F0C3ABB" w14:textId="519E08DD">
            <w:pPr>
              <w:pStyle w:val="Dates"/>
              <w:rPr>
                <w:sz w:val="16"/>
                <w:szCs w:val="16"/>
              </w:rPr>
            </w:pPr>
            <w:r w:rsidRPr="4A87D364" w:rsidR="18FA9D5C">
              <w:rPr>
                <w:b w:val="1"/>
                <w:bCs w:val="1"/>
                <w:i w:val="1"/>
                <w:iCs w:val="1"/>
                <w:sz w:val="16"/>
                <w:szCs w:val="16"/>
              </w:rPr>
              <w:t xml:space="preserve">Spring &amp; Winter Semester Schedule Build will start </w:t>
            </w:r>
            <w:r w:rsidRPr="4A87D364" w:rsidR="2BDF6DA7">
              <w:rPr>
                <w:b w:val="1"/>
                <w:bCs w:val="1"/>
                <w:i w:val="1"/>
                <w:iCs w:val="1"/>
                <w:sz w:val="16"/>
                <w:szCs w:val="16"/>
              </w:rPr>
              <w:t>week of the 1</w:t>
            </w:r>
            <w:r w:rsidRPr="4A87D364" w:rsidR="2BDF6DA7">
              <w:rPr>
                <w:b w:val="1"/>
                <w:bCs w:val="1"/>
                <w:i w:val="1"/>
                <w:iCs w:val="1"/>
                <w:sz w:val="16"/>
                <w:szCs w:val="16"/>
                <w:vertAlign w:val="superscript"/>
              </w:rPr>
              <w:t>st</w:t>
            </w:r>
            <w:r w:rsidRPr="4A87D364" w:rsidR="2BDF6DA7">
              <w:rPr>
                <w:b w:val="1"/>
                <w:bCs w:val="1"/>
                <w:i w:val="1"/>
                <w:iCs w:val="1"/>
                <w:sz w:val="16"/>
                <w:szCs w:val="16"/>
              </w:rPr>
              <w:t xml:space="preserve"> or 8</w:t>
            </w:r>
            <w:r w:rsidRPr="4A87D364" w:rsidR="2BDF6DA7">
              <w:rPr>
                <w:b w:val="1"/>
                <w:bCs w:val="1"/>
                <w:i w:val="1"/>
                <w:iCs w:val="1"/>
                <w:sz w:val="16"/>
                <w:szCs w:val="16"/>
                <w:vertAlign w:val="superscript"/>
              </w:rPr>
              <w:t>t</w:t>
            </w:r>
            <w:r w:rsidRPr="4A87D364" w:rsidR="2BDF6DA7">
              <w:rPr>
                <w:sz w:val="16"/>
                <w:szCs w:val="16"/>
                <w:vertAlign w:val="superscript"/>
              </w:rPr>
              <w:t>h</w:t>
            </w:r>
            <w:r w:rsidRPr="4A87D364" w:rsidR="2BDF6D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51697F23" w14:textId="1CB672F0">
            <w:pPr>
              <w:pStyle w:val="Dates"/>
              <w:rPr>
                <w:sz w:val="16"/>
                <w:szCs w:val="16"/>
              </w:rPr>
            </w:pPr>
            <w:r w:rsidRPr="4A87D364" w:rsidR="5456395B">
              <w:rPr>
                <w:sz w:val="16"/>
                <w:szCs w:val="16"/>
              </w:rPr>
              <w:t>UG Application opens for fall 2025</w:t>
            </w:r>
          </w:p>
          <w:p w:rsidR="0076400B" w:rsidP="1876EF10" w:rsidRDefault="0076400B" w14:paraId="60873C4F" w14:textId="4948DC13">
            <w:pPr>
              <w:pStyle w:val="Dates"/>
              <w:rPr>
                <w:sz w:val="16"/>
                <w:szCs w:val="16"/>
              </w:rPr>
            </w:pPr>
            <w:r w:rsidRPr="1876EF10" w:rsidR="6C048053">
              <w:rPr>
                <w:sz w:val="16"/>
                <w:szCs w:val="16"/>
              </w:rPr>
              <w:t>Implementation of Academic</w:t>
            </w:r>
            <w:r w:rsidRPr="1876EF10" w:rsidR="1195A3C5">
              <w:rPr>
                <w:sz w:val="16"/>
                <w:szCs w:val="16"/>
              </w:rPr>
              <w:t xml:space="preserve"> </w:t>
            </w:r>
            <w:r w:rsidRPr="1876EF10" w:rsidR="6C048053">
              <w:rPr>
                <w:sz w:val="16"/>
                <w:szCs w:val="16"/>
              </w:rPr>
              <w:t>Restructuring</w:t>
            </w:r>
          </w:p>
          <w:p w:rsidR="0076400B" w:rsidP="1876EF10" w:rsidRDefault="0076400B" w14:paraId="49A71361" w14:textId="5E9BC764">
            <w:pPr>
              <w:pStyle w:val="Dates"/>
              <w:rPr>
                <w:sz w:val="16"/>
                <w:szCs w:val="16"/>
              </w:rPr>
            </w:pPr>
          </w:p>
          <w:p w:rsidR="0076400B" w:rsidP="4A87D364" w:rsidRDefault="0076400B" w14:paraId="733609AC" w14:textId="2B445987">
            <w:pPr>
              <w:pStyle w:val="Dates"/>
              <w:rPr>
                <w:sz w:val="16"/>
                <w:szCs w:val="16"/>
              </w:rPr>
            </w:pPr>
            <w:r w:rsidRPr="1876EF10" w:rsidR="300318CB">
              <w:rPr>
                <w:sz w:val="16"/>
                <w:szCs w:val="16"/>
              </w:rPr>
              <w:t>Recommended Start Date for New Chairs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B1E0158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9268288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56A751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01B03D1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76E4A8E" w14:textId="77777777">
            <w:pPr>
              <w:pStyle w:val="Dates"/>
            </w:pPr>
          </w:p>
        </w:tc>
      </w:tr>
      <w:tr w:rsidR="00460986" w:rsidTr="1876EF10" w14:paraId="4D505FD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388B164" w14:textId="77777777">
            <w:pPr>
              <w:pStyle w:val="Dates"/>
            </w:pPr>
            <w:r w:rsidRPr="00B72B31">
              <w:t>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E0A3E85" w14:textId="77777777">
            <w:pPr>
              <w:pStyle w:val="Dates"/>
            </w:pPr>
            <w:r w:rsidRPr="00B72B31">
              <w:t>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A0D2B17" w14:textId="77777777">
            <w:pPr>
              <w:pStyle w:val="Dates"/>
            </w:pPr>
            <w:r w:rsidRPr="00B72B31">
              <w:t>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63AE2BB" w14:textId="77777777">
            <w:pPr>
              <w:pStyle w:val="Dates"/>
            </w:pPr>
            <w:r w:rsidRPr="00B72B31">
              <w:t>10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C18DD73" w14:textId="77777777">
            <w:pPr>
              <w:pStyle w:val="Dates"/>
            </w:pPr>
            <w:r w:rsidRPr="00B72B31">
              <w:t>11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0F4637D" w14:textId="77777777">
            <w:pPr>
              <w:pStyle w:val="Dates"/>
            </w:pPr>
            <w:r w:rsidRPr="00B72B31">
              <w:t>12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A997CAA" w14:textId="77777777">
            <w:pPr>
              <w:pStyle w:val="Dates"/>
            </w:pPr>
            <w:r w:rsidRPr="00B72B31">
              <w:t>13</w:t>
            </w:r>
          </w:p>
        </w:tc>
      </w:tr>
      <w:tr w:rsidR="0076400B" w:rsidTr="1876EF10" w14:paraId="71288468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F78E1D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B7DCEA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46E923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0EB6FCA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32C7A3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C5A588A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10392EE" w14:textId="77777777">
            <w:pPr>
              <w:pStyle w:val="Dates"/>
            </w:pPr>
          </w:p>
        </w:tc>
      </w:tr>
      <w:tr w:rsidR="00460986" w:rsidTr="1876EF10" w14:paraId="0179A6A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A6C82B7" w14:textId="77777777">
            <w:pPr>
              <w:pStyle w:val="Dates"/>
            </w:pPr>
            <w:r w:rsidRPr="00E817DE">
              <w:t>14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FDF86E9" w14:textId="77777777">
            <w:pPr>
              <w:pStyle w:val="Dates"/>
            </w:pPr>
            <w:r w:rsidRPr="00E817DE">
              <w:t>15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D479014" w14:textId="77777777">
            <w:pPr>
              <w:pStyle w:val="Dates"/>
            </w:pPr>
            <w:r w:rsidRPr="00E817DE">
              <w:t>16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D6F3DC8" w14:textId="77777777">
            <w:pPr>
              <w:pStyle w:val="Dates"/>
            </w:pPr>
            <w:r w:rsidRPr="00E817DE">
              <w:t>17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FA21EDC" w14:textId="77777777">
            <w:pPr>
              <w:pStyle w:val="Dates"/>
            </w:pPr>
            <w:r w:rsidRPr="00E817DE">
              <w:t>18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986CBD7" w14:textId="77777777">
            <w:pPr>
              <w:pStyle w:val="Dates"/>
            </w:pPr>
            <w:r w:rsidRPr="00E817DE">
              <w:t>19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346E2D9" w14:textId="77777777">
            <w:pPr>
              <w:pStyle w:val="Dates"/>
            </w:pPr>
            <w:r w:rsidRPr="00E817DE">
              <w:t>20</w:t>
            </w:r>
          </w:p>
        </w:tc>
      </w:tr>
      <w:tr w:rsidR="0076400B" w:rsidTr="1876EF10" w14:paraId="443E2B8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2FC20D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D8420AA" w14:textId="00DEE8F5">
            <w:pPr>
              <w:pStyle w:val="Dates"/>
              <w:rPr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0E5C8DA" w14:textId="640DFAE0">
            <w:pPr>
              <w:pStyle w:val="Dates"/>
              <w:rPr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A572009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B74CA6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A84C9E8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342C9A2" w14:textId="77777777">
            <w:pPr>
              <w:pStyle w:val="Dates"/>
            </w:pPr>
          </w:p>
        </w:tc>
      </w:tr>
      <w:tr w:rsidR="00460986" w:rsidTr="1876EF10" w14:paraId="4C0683B5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018FEE3" w14:textId="77777777">
            <w:pPr>
              <w:pStyle w:val="Dates"/>
            </w:pPr>
            <w:r w:rsidRPr="00194251">
              <w:t>21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9F71551" w14:textId="77777777">
            <w:pPr>
              <w:pStyle w:val="Dates"/>
            </w:pPr>
            <w:r w:rsidRPr="00194251">
              <w:t>22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6F9AFE0" w14:textId="77777777">
            <w:pPr>
              <w:pStyle w:val="Dates"/>
            </w:pPr>
            <w:r w:rsidRPr="00194251">
              <w:t>23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3DCEA23" w14:textId="77777777">
            <w:pPr>
              <w:pStyle w:val="Dates"/>
            </w:pPr>
            <w:r w:rsidRPr="00194251">
              <w:t>24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D0EF850" w14:textId="77777777">
            <w:pPr>
              <w:pStyle w:val="Dates"/>
            </w:pPr>
            <w:r w:rsidRPr="00194251">
              <w:t>25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258E65C" w14:textId="77777777">
            <w:pPr>
              <w:pStyle w:val="Dates"/>
            </w:pPr>
            <w:r w:rsidRPr="00194251">
              <w:t>26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78A3455" w14:textId="77777777">
            <w:pPr>
              <w:pStyle w:val="Dates"/>
            </w:pPr>
            <w:r w:rsidRPr="00194251">
              <w:t>27</w:t>
            </w:r>
          </w:p>
        </w:tc>
      </w:tr>
      <w:tr w:rsidR="0076400B" w:rsidTr="1876EF10" w14:paraId="132CE9E3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0F7A6F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7CE6239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39AF98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B637B3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27A0E20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F7C96BF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9B01546" w14:textId="77777777">
            <w:pPr>
              <w:pStyle w:val="Dates"/>
            </w:pPr>
          </w:p>
        </w:tc>
      </w:tr>
      <w:tr w:rsidR="00460986" w:rsidTr="1876EF10" w14:paraId="541DC6A3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155992" w14:textId="77777777">
            <w:pPr>
              <w:pStyle w:val="Dates"/>
            </w:pPr>
            <w:r w:rsidRPr="00B319AF">
              <w:t>28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71A010A" w14:textId="77777777">
            <w:pPr>
              <w:pStyle w:val="Dates"/>
            </w:pPr>
            <w:r w:rsidRPr="00B319AF">
              <w:t>29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BA6D604" w14:textId="77777777">
            <w:pPr>
              <w:pStyle w:val="Dates"/>
            </w:pPr>
            <w:r w:rsidRPr="00B319AF">
              <w:t>30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A6D3B30" w14:textId="77777777">
            <w:pPr>
              <w:pStyle w:val="Dates"/>
            </w:pPr>
            <w:r w:rsidRPr="00B319AF">
              <w:t>31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B844AD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383954" w14:textId="77777777">
            <w:pPr>
              <w:pStyle w:val="Dates"/>
            </w:pP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0FC24D5" w14:textId="77777777">
            <w:pPr>
              <w:pStyle w:val="Dates"/>
            </w:pPr>
          </w:p>
        </w:tc>
      </w:tr>
      <w:tr w:rsidR="0076400B" w:rsidTr="1876EF10" w14:paraId="369102C8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55A2B1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F33DCF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3B08768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64789E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1825D0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1389868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33BC212" w14:textId="77777777">
            <w:pPr>
              <w:pStyle w:val="Dates"/>
            </w:pPr>
          </w:p>
        </w:tc>
      </w:tr>
      <w:tr w:rsidR="0076400B" w:rsidTr="1876EF10" w14:paraId="4A55CC0A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4248F1D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9935148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3A219D6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CC6090C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455F730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0F8C081" w14:textId="77777777">
            <w:pPr>
              <w:pStyle w:val="Dates"/>
            </w:pP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1FE0D6C" w14:textId="77777777">
            <w:pPr>
              <w:pStyle w:val="Dates"/>
            </w:pPr>
          </w:p>
        </w:tc>
      </w:tr>
      <w:tr w:rsidR="0076400B" w:rsidTr="1876EF10" w14:paraId="7E392BE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881735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933F83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9C788F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6DD495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254370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3CFAA88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0CE1CF2" w14:textId="77777777">
            <w:pPr>
              <w:pStyle w:val="Dates"/>
            </w:pPr>
          </w:p>
        </w:tc>
      </w:tr>
      <w:tr w:rsidR="0016297B" w:rsidTr="1876EF10" w14:paraId="16C95D78" w14:textId="77777777">
        <w:trPr>
          <w:trHeight w:val="191" w:hRule="exact"/>
        </w:trPr>
        <w:tc>
          <w:tcPr>
            <w:tcW w:w="5000" w:type="pct"/>
            <w:gridSpan w:val="8"/>
            <w:tcBorders>
              <w:top w:val="single" w:color="BFBFBF" w:themeColor="background1" w:themeShade="BF" w:sz="8" w:space="0"/>
            </w:tcBorders>
            <w:tcMar/>
          </w:tcPr>
          <w:p w:rsidR="0016297B" w:rsidP="000E7125" w:rsidRDefault="0016297B" w14:paraId="72573641" w14:textId="77777777"/>
        </w:tc>
      </w:tr>
    </w:tbl>
    <w:p w:rsidR="0076400B" w:rsidP="0076400B" w:rsidRDefault="0076400B" w14:paraId="2A55FCE4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3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2058"/>
        <w:gridCol w:w="2058"/>
        <w:gridCol w:w="1412"/>
        <w:gridCol w:w="643"/>
        <w:gridCol w:w="2063"/>
      </w:tblGrid>
      <w:tr w:rsidR="0076400B" w:rsidTr="6143917E" w14:paraId="345FD8DA" w14:textId="77777777">
        <w:tc>
          <w:tcPr>
            <w:tcW w:w="4061" w:type="pct"/>
            <w:gridSpan w:val="6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3FD38953" w14:textId="2DD68725">
            <w:pPr>
              <w:pStyle w:val="Month"/>
              <w:jc w:val="right"/>
              <w:rPr/>
            </w:pPr>
            <w:r w:rsidR="73FCA3C3">
              <w:rPr/>
              <w:t xml:space="preserve">Tentative </w:t>
            </w:r>
            <w:r w:rsidR="0076400B">
              <w:rPr/>
              <w:t>August</w:t>
            </w:r>
          </w:p>
        </w:tc>
        <w:tc>
          <w:tcPr>
            <w:tcW w:w="939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31480E78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5A8ADA7B" w14:textId="77777777">
        <w:tc>
          <w:tcPr>
            <w:tcW w:w="4061" w:type="pct"/>
            <w:gridSpan w:val="6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5C0EF311" w14:textId="77777777">
            <w:pPr>
              <w:pStyle w:val="NoSpacing"/>
            </w:pPr>
          </w:p>
        </w:tc>
        <w:tc>
          <w:tcPr>
            <w:tcW w:w="939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448FC524" w14:textId="77777777">
            <w:pPr>
              <w:pStyle w:val="NoSpacing"/>
            </w:pPr>
          </w:p>
        </w:tc>
      </w:tr>
      <w:tr w:rsidR="00C0767A" w:rsidTr="6143917E" w14:paraId="27A92074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1BEC89CF" w14:textId="77777777">
            <w:pPr>
              <w:pStyle w:val="Days"/>
            </w:pPr>
            <w:sdt>
              <w:sdtPr>
                <w:id w:val="1856382231"/>
                <w:placeholder>
                  <w:docPart w:val="052B9B4A08474E65B3BF8EC21888BD9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C6F9DF8" w14:textId="77777777">
            <w:pPr>
              <w:pStyle w:val="Days"/>
            </w:pPr>
            <w:sdt>
              <w:sdtPr>
                <w:id w:val="744233632"/>
                <w:placeholder>
                  <w:docPart w:val="83C554D399DF4984BD0959029272EDF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10C0FC8" w14:textId="77777777">
            <w:pPr>
              <w:pStyle w:val="Days"/>
            </w:pPr>
            <w:sdt>
              <w:sdtPr>
                <w:id w:val="-939365847"/>
                <w:placeholder>
                  <w:docPart w:val="0278885E38014E45BB9A82B51F39386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06C63996" w14:textId="77777777">
            <w:pPr>
              <w:pStyle w:val="Days"/>
            </w:pPr>
            <w:sdt>
              <w:sdtPr>
                <w:id w:val="249159954"/>
                <w:placeholder>
                  <w:docPart w:val="4CFDC893E8C04FC9A669801FD529DAE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D9BDF5E" w14:textId="77777777">
            <w:pPr>
              <w:pStyle w:val="Days"/>
            </w:pPr>
            <w:sdt>
              <w:sdtPr>
                <w:id w:val="-488013069"/>
                <w:placeholder>
                  <w:docPart w:val="8B8AA40E82FA4D4FB8821D13738EC92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FD51BF9" w14:textId="77777777">
            <w:pPr>
              <w:pStyle w:val="Days"/>
            </w:pPr>
            <w:sdt>
              <w:sdtPr>
                <w:id w:val="328177847"/>
                <w:placeholder>
                  <w:docPart w:val="1CB93651BBF7470C85BE35C98D5FAFF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0D9EFEFE" w14:textId="77777777">
            <w:pPr>
              <w:pStyle w:val="Days"/>
            </w:pPr>
            <w:sdt>
              <w:sdtPr>
                <w:id w:val="332109579"/>
                <w:placeholder>
                  <w:docPart w:val="4A467621BD514F5E92A32373C95EF2E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6143917E" w14:paraId="678E4CC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E4ED53D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157497E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CAB59CA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4A06D40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98C2C68" w14:textId="77777777">
            <w:pPr>
              <w:pStyle w:val="Dates"/>
            </w:pPr>
            <w:r w:rsidRPr="002E37CB">
              <w:t>1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1906AE0" w14:textId="77777777">
            <w:pPr>
              <w:pStyle w:val="Dates"/>
            </w:pPr>
            <w:r w:rsidRPr="002E37CB">
              <w:t>2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C60C5BA" w14:textId="77777777">
            <w:pPr>
              <w:pStyle w:val="Dates"/>
            </w:pPr>
            <w:r w:rsidRPr="002E37CB">
              <w:t>3</w:t>
            </w:r>
          </w:p>
        </w:tc>
      </w:tr>
      <w:tr w:rsidR="0076400B" w:rsidTr="6143917E" w14:paraId="3E6DE1F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9256BA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BA0BAD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02BBE2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92A393B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3E25139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C52A172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9084C8F" w14:textId="77777777">
            <w:pPr>
              <w:pStyle w:val="Dates"/>
            </w:pPr>
          </w:p>
        </w:tc>
      </w:tr>
      <w:tr w:rsidR="00460986" w:rsidTr="6143917E" w14:paraId="246ABF19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8839129" w14:textId="77777777">
            <w:pPr>
              <w:pStyle w:val="Dates"/>
            </w:pPr>
            <w:r w:rsidRPr="005E0462">
              <w:t>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A649B1A" w14:textId="77777777">
            <w:pPr>
              <w:pStyle w:val="Dates"/>
            </w:pPr>
            <w:r w:rsidRPr="005E0462">
              <w:t>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09EF9AE" w14:textId="77777777">
            <w:pPr>
              <w:pStyle w:val="Dates"/>
            </w:pPr>
            <w:r w:rsidRPr="005E0462">
              <w:t>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DDD5BC1" w14:textId="77777777">
            <w:pPr>
              <w:pStyle w:val="Dates"/>
            </w:pPr>
            <w:r w:rsidRPr="005E0462">
              <w:t>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015E942" w14:textId="77777777">
            <w:pPr>
              <w:pStyle w:val="Dates"/>
            </w:pPr>
            <w:r w:rsidRPr="005E0462">
              <w:t>8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3A2636A" w14:textId="77777777">
            <w:pPr>
              <w:pStyle w:val="Dates"/>
            </w:pPr>
            <w:r w:rsidRPr="005E0462">
              <w:t>9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7CCBC91" w14:textId="77777777">
            <w:pPr>
              <w:pStyle w:val="Dates"/>
            </w:pPr>
            <w:r w:rsidRPr="005E0462">
              <w:t>10</w:t>
            </w:r>
          </w:p>
        </w:tc>
      </w:tr>
      <w:tr w:rsidR="0076400B" w:rsidTr="6143917E" w14:paraId="1E2F19F8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E31F34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D4FCD47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98303C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2337FE5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CBE2EF0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771B703F" w14:textId="45D6B631">
            <w:pPr>
              <w:pStyle w:val="Dates"/>
              <w:rPr>
                <w:sz w:val="16"/>
                <w:szCs w:val="16"/>
              </w:rPr>
            </w:pPr>
            <w:r w:rsidRPr="4A87D364" w:rsidR="6841C71E">
              <w:rPr>
                <w:sz w:val="16"/>
                <w:szCs w:val="16"/>
              </w:rPr>
              <w:t xml:space="preserve">Summer Session Ends </w:t>
            </w: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2AE2785" w14:textId="77777777">
            <w:pPr>
              <w:pStyle w:val="Dates"/>
            </w:pPr>
          </w:p>
        </w:tc>
      </w:tr>
      <w:tr w:rsidR="00460986" w:rsidTr="6143917E" w14:paraId="0544B930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004144A" w14:textId="77777777">
            <w:pPr>
              <w:pStyle w:val="Dates"/>
            </w:pPr>
            <w:r w:rsidRPr="00B64772">
              <w:t>11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078B2285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7FB7EE4D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4E3E03B2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3C20AA17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15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4C2A19CF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16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62CF1CB" w14:textId="77777777">
            <w:pPr>
              <w:pStyle w:val="Dates"/>
            </w:pPr>
            <w:r w:rsidRPr="00B64772">
              <w:t>17</w:t>
            </w:r>
          </w:p>
        </w:tc>
      </w:tr>
      <w:tr w:rsidR="0076400B" w:rsidTr="6143917E" w14:paraId="6D23774B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881220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4D0269B6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709E53CA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05016313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21427897" w14:textId="4A2BB1AC">
            <w:pPr>
              <w:pStyle w:val="Dates"/>
              <w:rPr>
                <w:sz w:val="16"/>
                <w:szCs w:val="16"/>
              </w:rPr>
            </w:pPr>
            <w:r w:rsidRPr="4A87D364" w:rsidR="62D640A9">
              <w:rPr>
                <w:sz w:val="16"/>
                <w:szCs w:val="16"/>
              </w:rPr>
              <w:t>Transfer Orientation</w:t>
            </w: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0E190489" w14:textId="45713164">
            <w:pPr>
              <w:pStyle w:val="Dates"/>
              <w:rPr>
                <w:sz w:val="16"/>
                <w:szCs w:val="16"/>
              </w:rPr>
            </w:pPr>
            <w:r w:rsidRPr="4A87D364" w:rsidR="62D640A9">
              <w:rPr>
                <w:sz w:val="16"/>
                <w:szCs w:val="16"/>
              </w:rPr>
              <w:t>First Year Orientation</w:t>
            </w: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0CFC0C7" w14:textId="77777777">
            <w:pPr>
              <w:pStyle w:val="Dates"/>
            </w:pPr>
          </w:p>
        </w:tc>
      </w:tr>
      <w:tr w:rsidR="00460986" w:rsidTr="6143917E" w14:paraId="5386F5D6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4A472C2" w14:textId="77777777">
            <w:pPr>
              <w:pStyle w:val="Dates"/>
            </w:pPr>
            <w:r w:rsidRPr="00317299">
              <w:t>18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4A87D364" w:rsidRDefault="00460986" w14:paraId="33D32F5B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19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4A87D364" w:rsidRDefault="00460986" w14:paraId="47CC7659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4A87D364" w:rsidRDefault="00460986" w14:paraId="09E50855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4A87D364" w:rsidRDefault="00460986" w14:paraId="327D49BF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22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4A87D364" w:rsidRDefault="00460986" w14:paraId="0B82E5F4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23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7BC72A5" w14:textId="77777777">
            <w:pPr>
              <w:pStyle w:val="Dates"/>
            </w:pPr>
            <w:r w:rsidRPr="00317299">
              <w:t>24</w:t>
            </w:r>
          </w:p>
        </w:tc>
      </w:tr>
      <w:tr w:rsidR="0076400B" w:rsidTr="6143917E" w14:paraId="00883B8C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B920109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2B3E9E7F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1C533B17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00EA9BD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0D927CF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4A87D364" w:rsidRDefault="0076400B" w14:paraId="47D1109B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A76F455" w14:textId="77777777">
            <w:pPr>
              <w:pStyle w:val="Dates"/>
            </w:pPr>
          </w:p>
        </w:tc>
      </w:tr>
      <w:tr w:rsidR="00460986" w:rsidTr="6143917E" w14:paraId="0402F6C1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5611519" w14:textId="77777777">
            <w:pPr>
              <w:pStyle w:val="Dates"/>
            </w:pPr>
            <w:r w:rsidRPr="00103257">
              <w:t>25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78730C23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70A59EEB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1CCE963C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3C662ED3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29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4A87D364" w:rsidRDefault="00460986" w14:paraId="371F22E1" w14:textId="77777777">
            <w:pPr>
              <w:pStyle w:val="Dates"/>
              <w:rPr>
                <w:sz w:val="16"/>
                <w:szCs w:val="16"/>
              </w:rPr>
            </w:pPr>
            <w:r w:rsidRPr="4A87D364" w:rsidR="7868E91F">
              <w:rPr>
                <w:sz w:val="16"/>
                <w:szCs w:val="16"/>
              </w:rPr>
              <w:t>30</w:t>
            </w: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089DD7E" w14:textId="77777777">
            <w:pPr>
              <w:pStyle w:val="Dates"/>
            </w:pPr>
            <w:r w:rsidRPr="00103257">
              <w:t>31</w:t>
            </w:r>
          </w:p>
        </w:tc>
      </w:tr>
      <w:tr w:rsidR="0076400B" w:rsidTr="6143917E" w14:paraId="2125B46A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0C104A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07DB8F60" w14:textId="4A64F269">
            <w:pPr>
              <w:pStyle w:val="Dates"/>
              <w:rPr>
                <w:sz w:val="16"/>
                <w:szCs w:val="16"/>
              </w:rPr>
            </w:pPr>
            <w:r w:rsidRPr="4A87D364" w:rsidR="5F3C0578">
              <w:rPr>
                <w:sz w:val="16"/>
                <w:szCs w:val="16"/>
              </w:rPr>
              <w:t xml:space="preserve">Fall Semester Starts 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0D180529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6D8AA61C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7B1368CE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4A87D364" w:rsidRDefault="0076400B" w14:paraId="32A8AD55" w14:textId="77777777">
            <w:pPr>
              <w:pStyle w:val="Dates"/>
              <w:rPr>
                <w:sz w:val="16"/>
                <w:szCs w:val="16"/>
              </w:rPr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C0E7185" w14:textId="77777777">
            <w:pPr>
              <w:pStyle w:val="Dates"/>
            </w:pPr>
          </w:p>
        </w:tc>
      </w:tr>
      <w:tr w:rsidR="0076400B" w:rsidTr="6143917E" w14:paraId="159BED56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E8709B8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8CAF0F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924BCC5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16AC81B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88B7512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9171566" w14:textId="77777777">
            <w:pPr>
              <w:pStyle w:val="Dates"/>
            </w:pPr>
          </w:p>
        </w:tc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9CA612" w14:textId="77777777">
            <w:pPr>
              <w:pStyle w:val="Dates"/>
            </w:pPr>
          </w:p>
        </w:tc>
      </w:tr>
      <w:tr w:rsidR="0076400B" w:rsidTr="6143917E" w14:paraId="43DECE05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9ECCC3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C62466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1328ACB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B03773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F027C22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D6112CC" w14:textId="77777777">
            <w:pPr>
              <w:pStyle w:val="Dates"/>
            </w:pPr>
          </w:p>
        </w:tc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01AEC0F" w14:textId="77777777">
            <w:pPr>
              <w:pStyle w:val="Dates"/>
            </w:pPr>
          </w:p>
        </w:tc>
      </w:tr>
      <w:tr w:rsidR="0016297B" w:rsidTr="6143917E" w14:paraId="6EC98694" w14:textId="77777777">
        <w:trPr>
          <w:trHeight w:val="191" w:hRule="exact"/>
        </w:trPr>
        <w:tc>
          <w:tcPr>
            <w:tcW w:w="5000" w:type="pct"/>
            <w:gridSpan w:val="8"/>
            <w:tcBorders>
              <w:top w:val="single" w:color="BFBFBF" w:themeColor="background1" w:themeShade="BF" w:sz="8" w:space="0"/>
            </w:tcBorders>
            <w:tcMar/>
          </w:tcPr>
          <w:p w:rsidR="0016297B" w:rsidP="000E7125" w:rsidRDefault="0016297B" w14:paraId="55927619" w14:textId="77777777"/>
        </w:tc>
      </w:tr>
    </w:tbl>
    <w:p w:rsidR="0076400B" w:rsidP="0076400B" w:rsidRDefault="0076400B" w14:paraId="6724487C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2" w:type="pct"/>
        <w:tblLook w:val="0600" w:firstRow="0" w:lastRow="0" w:firstColumn="0" w:lastColumn="0" w:noHBand="1" w:noVBand="1"/>
        <w:tblCaption w:val="Layout table"/>
      </w:tblPr>
      <w:tblGrid>
        <w:gridCol w:w="2058"/>
        <w:gridCol w:w="1726"/>
        <w:gridCol w:w="331"/>
        <w:gridCol w:w="2057"/>
        <w:gridCol w:w="1106"/>
        <w:gridCol w:w="951"/>
        <w:gridCol w:w="2057"/>
        <w:gridCol w:w="766"/>
        <w:gridCol w:w="648"/>
        <w:gridCol w:w="245"/>
        <w:gridCol w:w="398"/>
        <w:gridCol w:w="2063"/>
      </w:tblGrid>
      <w:tr w:rsidR="0076400B" w:rsidTr="6143917E" w14:paraId="37E4D2C6" w14:textId="77777777">
        <w:tc>
          <w:tcPr>
            <w:tcW w:w="4061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75FDB4A1" w14:textId="4D2D73E7">
            <w:pPr>
              <w:pStyle w:val="Month"/>
              <w:jc w:val="right"/>
              <w:rPr/>
            </w:pPr>
            <w:r w:rsidR="4BFFF23A">
              <w:rPr/>
              <w:t xml:space="preserve">Tentative </w:t>
            </w:r>
            <w:r w:rsidR="0076400B">
              <w:rPr/>
              <w:t>September</w:t>
            </w:r>
          </w:p>
        </w:tc>
        <w:tc>
          <w:tcPr>
            <w:tcW w:w="939" w:type="pct"/>
            <w:gridSpan w:val="3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210780CC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4F1B6B37" w14:textId="77777777">
        <w:tc>
          <w:tcPr>
            <w:tcW w:w="4146" w:type="pct"/>
            <w:gridSpan w:val="10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6076C667" w14:textId="77777777">
            <w:pPr>
              <w:pStyle w:val="NoSpacing"/>
            </w:pPr>
          </w:p>
        </w:tc>
        <w:tc>
          <w:tcPr>
            <w:tcW w:w="854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47A63A67" w14:textId="77777777">
            <w:pPr>
              <w:pStyle w:val="NoSpacing"/>
            </w:pPr>
          </w:p>
        </w:tc>
      </w:tr>
      <w:tr w:rsidR="00C0767A" w:rsidTr="6143917E" w14:paraId="2EC275C3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9ED091A" w14:textId="77777777">
            <w:pPr>
              <w:pStyle w:val="Days"/>
            </w:pPr>
            <w:sdt>
              <w:sdtPr>
                <w:id w:val="1773897657"/>
                <w:placeholder>
                  <w:docPart w:val="D3A642C5C77447AF91E10CF7980182F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5830868" w14:textId="77777777">
            <w:pPr>
              <w:pStyle w:val="Days"/>
            </w:pPr>
            <w:sdt>
              <w:sdtPr>
                <w:id w:val="250634647"/>
                <w:placeholder>
                  <w:docPart w:val="AB1801DE5DD94DD9BA279B58CEFAB66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4EE64F14" w14:textId="77777777">
            <w:pPr>
              <w:pStyle w:val="Days"/>
            </w:pPr>
            <w:sdt>
              <w:sdtPr>
                <w:id w:val="901945671"/>
                <w:placeholder>
                  <w:docPart w:val="62A3BC0E4B204EFB8C918B9048BA6B6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4748F2D" w14:textId="77777777">
            <w:pPr>
              <w:pStyle w:val="Days"/>
            </w:pPr>
            <w:sdt>
              <w:sdtPr>
                <w:id w:val="-1802601611"/>
                <w:placeholder>
                  <w:docPart w:val="3D05A055E0254F249F63E002699BE08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6A5942E" w14:textId="77777777">
            <w:pPr>
              <w:pStyle w:val="Days"/>
            </w:pPr>
            <w:sdt>
              <w:sdtPr>
                <w:id w:val="-1615818312"/>
                <w:placeholder>
                  <w:docPart w:val="98E2D269868E494180028629A9C2C1B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093272AB" w14:textId="77777777">
            <w:pPr>
              <w:pStyle w:val="Days"/>
            </w:pPr>
            <w:sdt>
              <w:sdtPr>
                <w:id w:val="-1550534940"/>
                <w:placeholder>
                  <w:docPart w:val="1F1D96968BDA41E8AA91E602B7C83BA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F65C84F" w14:textId="77777777">
            <w:pPr>
              <w:pStyle w:val="Days"/>
            </w:pPr>
            <w:sdt>
              <w:sdtPr>
                <w:id w:val="-1594169860"/>
                <w:placeholder>
                  <w:docPart w:val="8FF1D807AA194CDD9227C74467A5B23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6143917E" w14:paraId="3E2145B2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52C8571" w14:textId="77777777">
            <w:pPr>
              <w:pStyle w:val="Dates"/>
            </w:pPr>
            <w:r w:rsidRPr="009505EA">
              <w:t>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8082474" w14:textId="77777777">
            <w:pPr>
              <w:pStyle w:val="Dates"/>
            </w:pPr>
            <w:r w:rsidRPr="009505EA">
              <w:t>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B6B5F43" w14:textId="77777777">
            <w:pPr>
              <w:pStyle w:val="Dates"/>
            </w:pPr>
            <w:r w:rsidRPr="009505EA">
              <w:t>3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1328779" w14:textId="77777777">
            <w:pPr>
              <w:pStyle w:val="Dates"/>
            </w:pPr>
            <w:r w:rsidRPr="009505EA">
              <w:t>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A8409CA" w14:textId="77777777">
            <w:pPr>
              <w:pStyle w:val="Dates"/>
            </w:pPr>
            <w:r w:rsidRPr="009505EA">
              <w:t>5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6788C9B" w14:textId="77777777">
            <w:pPr>
              <w:pStyle w:val="Dates"/>
            </w:pPr>
            <w:r w:rsidRPr="009505EA">
              <w:t>6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9B70AAC" w14:textId="77777777">
            <w:pPr>
              <w:pStyle w:val="Dates"/>
            </w:pPr>
            <w:r w:rsidRPr="009505EA">
              <w:t>7</w:t>
            </w:r>
          </w:p>
        </w:tc>
      </w:tr>
      <w:tr w:rsidR="0076400B" w:rsidTr="6143917E" w14:paraId="751AE799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D7B960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936842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B77785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150B51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03F12A3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EBAB94C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C63A0C1" w14:textId="77777777">
            <w:pPr>
              <w:pStyle w:val="Dates"/>
            </w:pPr>
          </w:p>
        </w:tc>
      </w:tr>
      <w:tr w:rsidR="00460986" w:rsidTr="6143917E" w14:paraId="690CBCA1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433D078" w14:textId="77777777">
            <w:pPr>
              <w:pStyle w:val="Dates"/>
            </w:pPr>
            <w:r w:rsidRPr="00337AF6">
              <w:t>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2D1570B" w14:textId="77777777">
            <w:pPr>
              <w:pStyle w:val="Dates"/>
            </w:pPr>
            <w:r w:rsidRPr="00337AF6">
              <w:t>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4053DD3" w14:textId="77777777">
            <w:pPr>
              <w:pStyle w:val="Dates"/>
            </w:pPr>
            <w:r w:rsidRPr="00337AF6">
              <w:t>10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821B92B" w14:textId="77777777">
            <w:pPr>
              <w:pStyle w:val="Dates"/>
            </w:pPr>
            <w:r w:rsidRPr="00337AF6">
              <w:t>11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0C98795" w14:textId="77777777">
            <w:pPr>
              <w:pStyle w:val="Dates"/>
            </w:pPr>
            <w:r w:rsidRPr="00337AF6">
              <w:t>12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E631441" w14:textId="77777777">
            <w:pPr>
              <w:pStyle w:val="Dates"/>
            </w:pPr>
            <w:r w:rsidRPr="00337AF6">
              <w:t>13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A0CD323" w14:textId="77777777">
            <w:pPr>
              <w:pStyle w:val="Dates"/>
            </w:pPr>
            <w:r w:rsidRPr="00337AF6">
              <w:t>14</w:t>
            </w:r>
          </w:p>
        </w:tc>
      </w:tr>
      <w:tr w:rsidR="0076400B" w:rsidTr="6143917E" w14:paraId="54E60A9D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8AD614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E7AA7A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27DB17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B0E043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3C5621E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651D717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CB55E0D" w14:textId="77777777">
            <w:pPr>
              <w:pStyle w:val="Dates"/>
            </w:pPr>
          </w:p>
        </w:tc>
      </w:tr>
      <w:tr w:rsidR="00460986" w:rsidTr="6143917E" w14:paraId="27DDF617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8320679" w14:textId="77777777">
            <w:pPr>
              <w:pStyle w:val="Dates"/>
            </w:pPr>
            <w:r w:rsidRPr="00E50DB0">
              <w:t>15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22F16D7" w14:textId="77777777">
            <w:pPr>
              <w:pStyle w:val="Dates"/>
            </w:pPr>
            <w:r w:rsidRPr="00E50DB0">
              <w:t>16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38C097F" w14:textId="77777777">
            <w:pPr>
              <w:pStyle w:val="Dates"/>
            </w:pPr>
            <w:r w:rsidRPr="00E50DB0">
              <w:t>17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E5553B5" w14:textId="77777777">
            <w:pPr>
              <w:pStyle w:val="Dates"/>
            </w:pPr>
            <w:r w:rsidRPr="00E50DB0">
              <w:t>18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A79294A" w14:textId="77777777">
            <w:pPr>
              <w:pStyle w:val="Dates"/>
            </w:pPr>
            <w:r w:rsidRPr="00E50DB0">
              <w:t>19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531A9E3" w14:textId="77777777">
            <w:pPr>
              <w:pStyle w:val="Dates"/>
            </w:pPr>
            <w:r w:rsidRPr="00E50DB0">
              <w:t>20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4F5789" w14:textId="77777777">
            <w:pPr>
              <w:pStyle w:val="Dates"/>
            </w:pPr>
            <w:r w:rsidRPr="00E50DB0">
              <w:t>21</w:t>
            </w:r>
          </w:p>
        </w:tc>
      </w:tr>
      <w:tr w:rsidR="0076400B" w:rsidTr="6143917E" w14:paraId="3C79E9DD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936A99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11512E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081C90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E091CF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EA8A490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6BE260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7C6460A" w14:textId="77777777">
            <w:pPr>
              <w:pStyle w:val="Dates"/>
            </w:pPr>
          </w:p>
        </w:tc>
      </w:tr>
      <w:tr w:rsidR="00460986" w:rsidTr="6143917E" w14:paraId="659054B9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C0DA345" w14:textId="77777777">
            <w:pPr>
              <w:pStyle w:val="Dates"/>
            </w:pPr>
            <w:r w:rsidRPr="007F332D">
              <w:t>22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23D5BB2" w14:textId="77777777">
            <w:pPr>
              <w:pStyle w:val="Dates"/>
            </w:pPr>
            <w:r w:rsidRPr="007F332D">
              <w:t>23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6F37609" w14:textId="77777777">
            <w:pPr>
              <w:pStyle w:val="Dates"/>
            </w:pPr>
            <w:r w:rsidRPr="007F332D">
              <w:t>24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503FDDA" w14:textId="77777777">
            <w:pPr>
              <w:pStyle w:val="Dates"/>
            </w:pPr>
            <w:r w:rsidRPr="007F332D">
              <w:t>25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52E7214" w14:textId="77777777">
            <w:pPr>
              <w:pStyle w:val="Dates"/>
            </w:pPr>
            <w:r w:rsidRPr="007F332D">
              <w:t>26</w:t>
            </w: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1DB59F5" w14:textId="77777777">
            <w:pPr>
              <w:pStyle w:val="Dates"/>
            </w:pPr>
            <w:r w:rsidRPr="007F332D">
              <w:t>27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716ED0A" w14:textId="77777777">
            <w:pPr>
              <w:pStyle w:val="Dates"/>
            </w:pPr>
            <w:r w:rsidRPr="007F332D">
              <w:t>28</w:t>
            </w:r>
          </w:p>
        </w:tc>
      </w:tr>
      <w:tr w:rsidR="0076400B" w:rsidTr="6143917E" w14:paraId="601A5427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D0F30F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AD68C48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3D09F7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582751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8D1E90A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7E5F2A2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B9A0E0F" w14:textId="77777777">
            <w:pPr>
              <w:pStyle w:val="Dates"/>
            </w:pPr>
          </w:p>
        </w:tc>
      </w:tr>
      <w:tr w:rsidR="00460986" w:rsidTr="6143917E" w14:paraId="0B88C93C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D1B3C00" w14:textId="77777777">
            <w:pPr>
              <w:pStyle w:val="Dates"/>
            </w:pPr>
            <w:r w:rsidRPr="00832C3A">
              <w:t>29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8D9B20D" w14:textId="77777777">
            <w:pPr>
              <w:pStyle w:val="Dates"/>
            </w:pPr>
            <w:r w:rsidRPr="00832C3A">
              <w:t>30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29085D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D6BA99A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65655A3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91FF5C7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A24A98A" w14:textId="77777777">
            <w:pPr>
              <w:pStyle w:val="Dates"/>
            </w:pPr>
          </w:p>
        </w:tc>
      </w:tr>
      <w:tr w:rsidR="0076400B" w:rsidTr="6143917E" w14:paraId="5B92B775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99CBBD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CDE2388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105F3B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C64A9F9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CD98926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06F72E3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E974084" w14:textId="77777777">
            <w:pPr>
              <w:pStyle w:val="Dates"/>
            </w:pPr>
          </w:p>
        </w:tc>
      </w:tr>
      <w:tr w:rsidR="0076400B" w:rsidTr="6143917E" w14:paraId="46EC599E" w14:textId="77777777"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694E37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8E80009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7563A0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1FBFEF3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B7067CD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24AEDCD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F91C981" w14:textId="77777777">
            <w:pPr>
              <w:pStyle w:val="Dates"/>
            </w:pPr>
          </w:p>
        </w:tc>
      </w:tr>
      <w:tr w:rsidR="0076400B" w:rsidTr="6143917E" w14:paraId="131CC27F" w14:textId="77777777">
        <w:trPr>
          <w:trHeight w:val="720" w:hRule="exact"/>
        </w:trPr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436D0B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F135B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1A7CE9B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ADF1A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1BF88B" w14:textId="77777777">
            <w:pPr>
              <w:pStyle w:val="Dates"/>
            </w:pPr>
          </w:p>
        </w:tc>
        <w:tc>
          <w:tcPr>
            <w:tcW w:w="714" w:type="pct"/>
            <w:gridSpan w:val="4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D1ACFC7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8A1D2B2" w14:textId="77777777">
            <w:pPr>
              <w:pStyle w:val="Dates"/>
            </w:pPr>
          </w:p>
        </w:tc>
      </w:tr>
      <w:tr w:rsidR="0076400B" w:rsidTr="6143917E" w14:paraId="4E22D8ED" w14:textId="77777777">
        <w:trPr>
          <w:trHeight w:val="191" w:hRule="exact"/>
        </w:trPr>
        <w:tc>
          <w:tcPr>
            <w:tcW w:w="1313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515E2EB8" w14:textId="77777777"/>
        </w:tc>
        <w:tc>
          <w:tcPr>
            <w:tcW w:w="121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2533259B" w14:textId="77777777"/>
        </w:tc>
        <w:tc>
          <w:tcPr>
            <w:tcW w:w="1310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36368034" w14:textId="77777777"/>
        </w:tc>
        <w:tc>
          <w:tcPr>
            <w:tcW w:w="1163" w:type="pct"/>
            <w:gridSpan w:val="4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63E11D03" w14:textId="77777777"/>
        </w:tc>
      </w:tr>
    </w:tbl>
    <w:p w:rsidR="0076400B" w:rsidP="0076400B" w:rsidRDefault="0076400B" w14:paraId="35171733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19"/>
        <w:gridCol w:w="334"/>
        <w:gridCol w:w="2057"/>
        <w:gridCol w:w="1106"/>
        <w:gridCol w:w="951"/>
        <w:gridCol w:w="2057"/>
        <w:gridCol w:w="769"/>
        <w:gridCol w:w="651"/>
        <w:gridCol w:w="637"/>
        <w:gridCol w:w="2063"/>
      </w:tblGrid>
      <w:tr w:rsidR="0076400B" w:rsidTr="6143917E" w14:paraId="3371A5D2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51E1DAA4" w14:textId="2BA8A603">
            <w:pPr>
              <w:pStyle w:val="Month"/>
              <w:jc w:val="right"/>
              <w:rPr/>
            </w:pPr>
            <w:r w:rsidR="7DD10E22">
              <w:rPr/>
              <w:t xml:space="preserve">Tentative </w:t>
            </w:r>
            <w:r w:rsidR="0076400B">
              <w:rPr/>
              <w:t>October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608D9A9F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71C1AA6F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29F33DE3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7399E3B6" w14:textId="77777777">
            <w:pPr>
              <w:pStyle w:val="NoSpacing"/>
            </w:pPr>
          </w:p>
        </w:tc>
      </w:tr>
      <w:tr w:rsidR="00C0767A" w:rsidTr="6143917E" w14:paraId="0B623BF7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2DB46521" w14:textId="77777777">
            <w:pPr>
              <w:pStyle w:val="Days"/>
            </w:pPr>
            <w:sdt>
              <w:sdtPr>
                <w:id w:val="-1123302157"/>
                <w:placeholder>
                  <w:docPart w:val="D991E6C717C3497AB7134855ACE4C74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C985FC0" w14:textId="77777777">
            <w:pPr>
              <w:pStyle w:val="Days"/>
            </w:pPr>
            <w:sdt>
              <w:sdtPr>
                <w:id w:val="98219853"/>
                <w:placeholder>
                  <w:docPart w:val="378B93A0FBE543908A9234CEE599C3B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7C9E54DD" w14:textId="77777777">
            <w:pPr>
              <w:pStyle w:val="Days"/>
            </w:pPr>
            <w:sdt>
              <w:sdtPr>
                <w:id w:val="861321914"/>
                <w:placeholder>
                  <w:docPart w:val="2F69298202DD44B3A880295EDA2A748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612A95E6" w14:textId="77777777">
            <w:pPr>
              <w:pStyle w:val="Days"/>
            </w:pPr>
            <w:sdt>
              <w:sdtPr>
                <w:id w:val="-532802866"/>
                <w:placeholder>
                  <w:docPart w:val="0815147FAF7A4C4EA405AEBDBF998F2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9C57CE2" w14:textId="77777777">
            <w:pPr>
              <w:pStyle w:val="Days"/>
            </w:pPr>
            <w:sdt>
              <w:sdtPr>
                <w:id w:val="-1400669883"/>
                <w:placeholder>
                  <w:docPart w:val="E0260EABD97E48DBB762C16D9D2DBFC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6854CC41" w14:textId="77777777">
            <w:pPr>
              <w:pStyle w:val="Days"/>
            </w:pPr>
            <w:sdt>
              <w:sdtPr>
                <w:id w:val="-1338001732"/>
                <w:placeholder>
                  <w:docPart w:val="EEEE4618B20D4389AD9373B2440C690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182CD7DF" w14:textId="77777777">
            <w:pPr>
              <w:pStyle w:val="Days"/>
            </w:pPr>
            <w:sdt>
              <w:sdtPr>
                <w:id w:val="-1525098198"/>
                <w:placeholder>
                  <w:docPart w:val="C7A55B19B24D412D926164FBFBAC81E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6143917E" w14:paraId="29076D68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2A31DD0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6BB9F69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6DF59BB" w14:textId="77777777">
            <w:pPr>
              <w:pStyle w:val="Dates"/>
            </w:pPr>
            <w:r w:rsidRPr="00F06551">
              <w:t>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1824BEC" w14:textId="77777777">
            <w:pPr>
              <w:pStyle w:val="Dates"/>
            </w:pPr>
            <w:r w:rsidRPr="00F06551">
              <w:t>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EA799A4" w14:textId="77777777">
            <w:pPr>
              <w:pStyle w:val="Dates"/>
            </w:pPr>
            <w:r w:rsidRPr="00F06551">
              <w:t>3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EBDFA9F" w14:textId="77777777">
            <w:pPr>
              <w:pStyle w:val="Dates"/>
            </w:pPr>
            <w:r w:rsidRPr="00F06551">
              <w:t>4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944A1FF" w14:textId="77777777">
            <w:pPr>
              <w:pStyle w:val="Dates"/>
            </w:pPr>
            <w:r w:rsidRPr="00F06551">
              <w:t>5</w:t>
            </w:r>
          </w:p>
        </w:tc>
      </w:tr>
      <w:tr w:rsidR="0076400B" w:rsidTr="6143917E" w14:paraId="31D33055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CFD0A59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282AA76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9D23833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0C2D35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D33AAFD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233B734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5081324" w14:textId="77777777">
            <w:pPr>
              <w:pStyle w:val="Dates"/>
            </w:pPr>
          </w:p>
        </w:tc>
      </w:tr>
      <w:tr w:rsidR="00460986" w:rsidTr="6143917E" w14:paraId="49F7AB1D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DF20812" w14:textId="77777777">
            <w:pPr>
              <w:pStyle w:val="Dates"/>
            </w:pPr>
            <w:r w:rsidRPr="008801D8">
              <w:t>6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92C5031" w14:textId="77777777">
            <w:pPr>
              <w:pStyle w:val="Dates"/>
            </w:pPr>
            <w:r w:rsidRPr="008801D8">
              <w:t>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40D1D60" w14:textId="77777777">
            <w:pPr>
              <w:pStyle w:val="Dates"/>
            </w:pPr>
            <w:r w:rsidRPr="008801D8">
              <w:t>8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62CC0D9" w14:textId="77777777">
            <w:pPr>
              <w:pStyle w:val="Dates"/>
            </w:pPr>
            <w:r w:rsidRPr="008801D8">
              <w:t>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DEEF78F" w14:textId="77777777">
            <w:pPr>
              <w:pStyle w:val="Dates"/>
            </w:pPr>
            <w:r w:rsidRPr="008801D8">
              <w:t>10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39C01AA" w14:textId="77777777">
            <w:pPr>
              <w:pStyle w:val="Dates"/>
            </w:pPr>
            <w:r w:rsidRPr="008801D8">
              <w:t>11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2F8B2FE" w14:textId="77777777">
            <w:pPr>
              <w:pStyle w:val="Dates"/>
            </w:pPr>
            <w:r w:rsidRPr="008801D8">
              <w:t>12</w:t>
            </w:r>
          </w:p>
        </w:tc>
      </w:tr>
      <w:tr w:rsidR="0076400B" w:rsidTr="6143917E" w14:paraId="1E23CEE6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D6C66A7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2AAFCD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4B1CA3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3A6CC1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0EF61F3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A8D5C7A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C218CD0" w14:textId="77777777">
            <w:pPr>
              <w:pStyle w:val="Dates"/>
            </w:pPr>
          </w:p>
        </w:tc>
      </w:tr>
      <w:tr w:rsidR="00460986" w:rsidTr="6143917E" w14:paraId="7CF7B62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EC4FE08" w14:textId="77777777">
            <w:pPr>
              <w:pStyle w:val="Dates"/>
            </w:pPr>
            <w:r w:rsidRPr="005429DD">
              <w:t>13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65266C0" w14:textId="77777777">
            <w:pPr>
              <w:pStyle w:val="Dates"/>
            </w:pPr>
            <w:r w:rsidRPr="005429DD">
              <w:t>14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23CB887" w14:textId="77777777">
            <w:pPr>
              <w:pStyle w:val="Dates"/>
            </w:pPr>
            <w:r w:rsidRPr="005429DD">
              <w:t>15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E7FF8A5" w14:textId="77777777">
            <w:pPr>
              <w:pStyle w:val="Dates"/>
            </w:pPr>
            <w:r w:rsidRPr="005429DD">
              <w:t>16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E72B779" w14:textId="77777777">
            <w:pPr>
              <w:pStyle w:val="Dates"/>
            </w:pPr>
            <w:r w:rsidRPr="005429DD">
              <w:t>17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1F55528" w14:textId="77777777">
            <w:pPr>
              <w:pStyle w:val="Dates"/>
            </w:pPr>
            <w:r w:rsidRPr="005429DD">
              <w:t>18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BD09BDA" w14:textId="77777777">
            <w:pPr>
              <w:pStyle w:val="Dates"/>
            </w:pPr>
            <w:r w:rsidRPr="005429DD">
              <w:t>19</w:t>
            </w:r>
          </w:p>
        </w:tc>
      </w:tr>
      <w:tr w:rsidR="0076400B" w:rsidTr="6143917E" w14:paraId="01C84BDA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613428B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BECA2A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02846BD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42EC6DB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18FA5B0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ED41A85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A0A2207" w14:textId="77777777">
            <w:pPr>
              <w:pStyle w:val="Dates"/>
            </w:pPr>
          </w:p>
        </w:tc>
      </w:tr>
      <w:tr w:rsidR="00460986" w:rsidTr="6143917E" w14:paraId="77DAEFE1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C128D7C" w14:textId="77777777">
            <w:pPr>
              <w:pStyle w:val="Dates"/>
            </w:pPr>
            <w:r w:rsidRPr="008C30AE">
              <w:t>20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ECABD17" w14:textId="77777777">
            <w:pPr>
              <w:pStyle w:val="Dates"/>
            </w:pPr>
            <w:r w:rsidRPr="008C30AE">
              <w:t>21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2C5139D" w14:textId="77777777">
            <w:pPr>
              <w:pStyle w:val="Dates"/>
            </w:pPr>
            <w:r w:rsidRPr="008C30AE">
              <w:t>22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D8E5C68" w14:textId="77777777">
            <w:pPr>
              <w:pStyle w:val="Dates"/>
            </w:pPr>
            <w:r w:rsidRPr="008C30AE">
              <w:t>23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97BCAB0" w14:textId="77777777">
            <w:pPr>
              <w:pStyle w:val="Dates"/>
            </w:pPr>
            <w:r w:rsidRPr="008C30AE">
              <w:t>24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D1B91AA" w14:textId="77777777">
            <w:pPr>
              <w:pStyle w:val="Dates"/>
            </w:pPr>
            <w:r w:rsidRPr="008C30AE">
              <w:t>25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5AFE46C" w14:textId="77777777">
            <w:pPr>
              <w:pStyle w:val="Dates"/>
            </w:pPr>
            <w:r w:rsidRPr="008C30AE">
              <w:t>26</w:t>
            </w:r>
          </w:p>
        </w:tc>
      </w:tr>
      <w:tr w:rsidR="0076400B" w:rsidTr="6143917E" w14:paraId="7FEAC125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5317344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1FBA29" w14:textId="2F9C4671">
            <w:pPr>
              <w:pStyle w:val="Dates"/>
              <w:rPr/>
            </w:pPr>
            <w:r w:rsidR="3C18239F">
              <w:rPr/>
              <w:t xml:space="preserve">Fall Pause 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35BB84" w14:textId="5C3AB22E">
            <w:pPr>
              <w:pStyle w:val="Dates"/>
              <w:rPr/>
            </w:pPr>
            <w:r w:rsidR="3C18239F">
              <w:rPr/>
              <w:t xml:space="preserve">Fall Pause </w:t>
            </w: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167A44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015EBC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403A6F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B29DC07" w14:textId="77777777">
            <w:pPr>
              <w:pStyle w:val="Dates"/>
            </w:pPr>
          </w:p>
        </w:tc>
      </w:tr>
      <w:tr w:rsidR="00460986" w:rsidTr="6143917E" w14:paraId="6FE148B3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C00A904" w14:textId="77777777">
            <w:pPr>
              <w:pStyle w:val="Dates"/>
            </w:pPr>
            <w:r w:rsidRPr="00635D2D">
              <w:t>27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060F2F7" w14:textId="77777777">
            <w:pPr>
              <w:pStyle w:val="Dates"/>
            </w:pPr>
            <w:r w:rsidRPr="00635D2D">
              <w:t>28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255D8F4" w14:textId="77777777">
            <w:pPr>
              <w:pStyle w:val="Dates"/>
            </w:pPr>
            <w:r w:rsidRPr="00635D2D">
              <w:t>29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270DFC8" w14:textId="77777777">
            <w:pPr>
              <w:pStyle w:val="Dates"/>
            </w:pPr>
            <w:r w:rsidRPr="00635D2D">
              <w:t>30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F45DF02" w14:textId="77777777">
            <w:pPr>
              <w:pStyle w:val="Dates"/>
            </w:pPr>
            <w:r w:rsidRPr="00635D2D">
              <w:t>31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6894A63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BF778C7" w14:textId="77777777">
            <w:pPr>
              <w:pStyle w:val="Dates"/>
            </w:pPr>
          </w:p>
        </w:tc>
      </w:tr>
      <w:tr w:rsidR="0076400B" w:rsidTr="6143917E" w14:paraId="733CCFC7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0AEF623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32560FA" w14:textId="40F4AFC8">
            <w:pPr>
              <w:pStyle w:val="Dates"/>
              <w:rPr/>
            </w:pPr>
            <w:r w:rsidR="02BD8949">
              <w:rPr/>
              <w:t xml:space="preserve">Registration for Winter &amp; Spring Starts </w:t>
            </w: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C061C8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18057DA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3B741F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86AF05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993B969" w14:textId="77777777">
            <w:pPr>
              <w:pStyle w:val="Dates"/>
            </w:pPr>
          </w:p>
        </w:tc>
      </w:tr>
      <w:tr w:rsidR="0076400B" w:rsidTr="6143917E" w14:paraId="1DF04343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EFBEEF0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20A71E3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5BFDF5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CE6F5B4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36CB49C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C59A3AE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5E93057" w14:textId="77777777">
            <w:pPr>
              <w:pStyle w:val="Dates"/>
            </w:pPr>
          </w:p>
        </w:tc>
      </w:tr>
      <w:tr w:rsidR="0076400B" w:rsidTr="6143917E" w14:paraId="4E4A0316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5512A06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5C5E30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3A2410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2A5951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55479C1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4CFAD05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E2D635F" w14:textId="77777777">
            <w:pPr>
              <w:pStyle w:val="Dates"/>
            </w:pPr>
          </w:p>
        </w:tc>
      </w:tr>
      <w:tr w:rsidR="0076400B" w:rsidTr="6143917E" w14:paraId="682A9B24" w14:textId="77777777">
        <w:trPr>
          <w:trHeight w:val="191" w:hRule="exact"/>
        </w:trPr>
        <w:tc>
          <w:tcPr>
            <w:tcW w:w="1312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08653917" w14:textId="77777777"/>
        </w:tc>
        <w:tc>
          <w:tcPr>
            <w:tcW w:w="1214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2E4BCF85" w14:textId="77777777"/>
        </w:tc>
        <w:tc>
          <w:tcPr>
            <w:tcW w:w="13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2D64E295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125529A0" w14:textId="77777777"/>
        </w:tc>
      </w:tr>
    </w:tbl>
    <w:p w:rsidR="0076400B" w:rsidP="0076400B" w:rsidRDefault="0076400B" w14:paraId="53F26824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19"/>
        <w:gridCol w:w="334"/>
        <w:gridCol w:w="2057"/>
        <w:gridCol w:w="1106"/>
        <w:gridCol w:w="951"/>
        <w:gridCol w:w="2057"/>
        <w:gridCol w:w="769"/>
        <w:gridCol w:w="651"/>
        <w:gridCol w:w="637"/>
        <w:gridCol w:w="2063"/>
      </w:tblGrid>
      <w:tr w:rsidR="0076400B" w:rsidTr="6143917E" w14:paraId="526A04C9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15921C93" w14:textId="12C085B9">
            <w:pPr>
              <w:pStyle w:val="Month"/>
              <w:jc w:val="right"/>
              <w:rPr/>
            </w:pPr>
            <w:r w:rsidR="3E1CC65A">
              <w:rPr/>
              <w:t xml:space="preserve">Tentative </w:t>
            </w:r>
            <w:r w:rsidR="0076400B">
              <w:rPr/>
              <w:t>November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215EF1AC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2CCC7887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484680CA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53C7A331" w14:textId="77777777">
            <w:pPr>
              <w:pStyle w:val="NoSpacing"/>
            </w:pPr>
          </w:p>
        </w:tc>
      </w:tr>
      <w:tr w:rsidR="00C0767A" w:rsidTr="6143917E" w14:paraId="7CD540B4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3B3891D5" w14:textId="77777777">
            <w:pPr>
              <w:pStyle w:val="Days"/>
            </w:pPr>
            <w:sdt>
              <w:sdtPr>
                <w:id w:val="654570143"/>
                <w:placeholder>
                  <w:docPart w:val="C5DEF41FA51144908A45609164CB1D5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043F7A77" w14:textId="77777777">
            <w:pPr>
              <w:pStyle w:val="Days"/>
            </w:pPr>
            <w:sdt>
              <w:sdtPr>
                <w:id w:val="853691659"/>
                <w:placeholder>
                  <w:docPart w:val="3DE1499A12FC4CB0978EB3A301779F8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249D1CB" w14:textId="77777777">
            <w:pPr>
              <w:pStyle w:val="Days"/>
            </w:pPr>
            <w:sdt>
              <w:sdtPr>
                <w:id w:val="-188525089"/>
                <w:placeholder>
                  <w:docPart w:val="E6C0BA4D74BC4E04ABAF263BEBD163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350212D1" w14:textId="77777777">
            <w:pPr>
              <w:pStyle w:val="Days"/>
            </w:pPr>
            <w:sdt>
              <w:sdtPr>
                <w:id w:val="-1760427972"/>
                <w:placeholder>
                  <w:docPart w:val="831837C7C39D42E0B670CF52B520FF8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2B98AD00" w14:textId="77777777">
            <w:pPr>
              <w:pStyle w:val="Days"/>
            </w:pPr>
            <w:sdt>
              <w:sdtPr>
                <w:id w:val="893081891"/>
                <w:placeholder>
                  <w:docPart w:val="A3C5A007B8C04697B9EFADB49EC5361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B31A102" w14:textId="77777777">
            <w:pPr>
              <w:pStyle w:val="Days"/>
            </w:pPr>
            <w:sdt>
              <w:sdtPr>
                <w:id w:val="-146904734"/>
                <w:placeholder>
                  <w:docPart w:val="0A494CE448BC47F78EB227E3C7ECAFB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59FA928E" w14:textId="77777777">
            <w:pPr>
              <w:pStyle w:val="Days"/>
            </w:pPr>
            <w:sdt>
              <w:sdtPr>
                <w:id w:val="585117215"/>
                <w:placeholder>
                  <w:docPart w:val="A66D319EE59B4F5694D35F105AB9FA0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6143917E" w14:paraId="15DC7ADF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C20218B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7B3978F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FC9F60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1F15E43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3BA0EC1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3D4B07F" w14:textId="77777777">
            <w:pPr>
              <w:pStyle w:val="Dates"/>
            </w:pPr>
            <w:r w:rsidRPr="004D1132">
              <w:t>1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183BC52" w14:textId="77777777">
            <w:pPr>
              <w:pStyle w:val="Dates"/>
            </w:pPr>
            <w:r w:rsidRPr="004D1132">
              <w:t>2</w:t>
            </w:r>
          </w:p>
        </w:tc>
      </w:tr>
      <w:tr w:rsidR="0076400B" w:rsidTr="6143917E" w14:paraId="4390C68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66271C3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9B31AE2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71B3028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913697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8C2BD19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1DD3602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E6DC0F8" w14:textId="77777777">
            <w:pPr>
              <w:pStyle w:val="Dates"/>
            </w:pPr>
          </w:p>
        </w:tc>
      </w:tr>
      <w:tr w:rsidR="00460986" w:rsidTr="6143917E" w14:paraId="753210BB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241E14F9" w14:textId="77777777">
            <w:pPr>
              <w:pStyle w:val="Dates"/>
            </w:pPr>
            <w:r w:rsidRPr="007C0C6F">
              <w:t>3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11750B3" w14:textId="77777777">
            <w:pPr>
              <w:pStyle w:val="Dates"/>
            </w:pPr>
            <w:r w:rsidRPr="007C0C6F">
              <w:t>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67FBE5D" w14:textId="77777777">
            <w:pPr>
              <w:pStyle w:val="Dates"/>
            </w:pPr>
            <w:r w:rsidRPr="007C0C6F">
              <w:t>5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DB6DFBC" w14:textId="77777777">
            <w:pPr>
              <w:pStyle w:val="Dates"/>
            </w:pPr>
            <w:r w:rsidRPr="007C0C6F">
              <w:t>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BB202FD" w14:textId="77777777">
            <w:pPr>
              <w:pStyle w:val="Dates"/>
            </w:pPr>
            <w:r w:rsidRPr="007C0C6F">
              <w:t>7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7299FFD" w14:textId="77777777">
            <w:pPr>
              <w:pStyle w:val="Dates"/>
            </w:pPr>
            <w:r w:rsidRPr="007C0C6F">
              <w:t>8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2EBA553" w14:textId="77777777">
            <w:pPr>
              <w:pStyle w:val="Dates"/>
            </w:pPr>
            <w:r w:rsidRPr="007C0C6F">
              <w:t>9</w:t>
            </w:r>
          </w:p>
        </w:tc>
      </w:tr>
      <w:tr w:rsidR="0076400B" w:rsidTr="6143917E" w14:paraId="7C03EB04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CB8BCE3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6331A1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17DDFF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50501E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C261311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BB6569B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255392" w14:textId="77777777">
            <w:pPr>
              <w:pStyle w:val="Dates"/>
            </w:pPr>
          </w:p>
        </w:tc>
      </w:tr>
      <w:tr w:rsidR="00460986" w:rsidTr="6143917E" w14:paraId="15902E44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5BF6A2" w14:textId="77777777">
            <w:pPr>
              <w:pStyle w:val="Dates"/>
            </w:pPr>
            <w:r w:rsidRPr="0078377F">
              <w:t>10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C117A33" w14:textId="77777777">
            <w:pPr>
              <w:pStyle w:val="Dates"/>
            </w:pPr>
            <w:r w:rsidRPr="0078377F">
              <w:t>11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589A5BC" w14:textId="77777777">
            <w:pPr>
              <w:pStyle w:val="Dates"/>
            </w:pPr>
            <w:r w:rsidRPr="0078377F">
              <w:t>12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CA7E168" w14:textId="77777777">
            <w:pPr>
              <w:pStyle w:val="Dates"/>
            </w:pPr>
            <w:r w:rsidRPr="0078377F">
              <w:t>13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F7F30E4" w14:textId="77777777">
            <w:pPr>
              <w:pStyle w:val="Dates"/>
            </w:pPr>
            <w:r w:rsidRPr="0078377F">
              <w:t>14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837A10" w14:textId="77777777">
            <w:pPr>
              <w:pStyle w:val="Dates"/>
            </w:pPr>
            <w:r w:rsidRPr="0078377F">
              <w:t>15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7EE8C7A" w14:textId="77777777">
            <w:pPr>
              <w:pStyle w:val="Dates"/>
            </w:pPr>
            <w:r w:rsidRPr="0078377F">
              <w:t>16</w:t>
            </w:r>
          </w:p>
        </w:tc>
      </w:tr>
      <w:tr w:rsidR="0076400B" w:rsidTr="6143917E" w14:paraId="219B953B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74BA99D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CB6CDB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BFFC67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E6DB844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242FE44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F215064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C15F66D" w14:textId="77777777">
            <w:pPr>
              <w:pStyle w:val="Dates"/>
            </w:pPr>
          </w:p>
        </w:tc>
      </w:tr>
      <w:tr w:rsidR="00460986" w:rsidTr="6143917E" w14:paraId="3CF23FC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8B8C5FB" w14:textId="77777777">
            <w:pPr>
              <w:pStyle w:val="Dates"/>
            </w:pPr>
            <w:r w:rsidRPr="00093FE6">
              <w:t>17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3902E50" w14:textId="77777777">
            <w:pPr>
              <w:pStyle w:val="Dates"/>
            </w:pPr>
            <w:r w:rsidRPr="00093FE6">
              <w:t>18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D4D7DC5" w14:textId="77777777">
            <w:pPr>
              <w:pStyle w:val="Dates"/>
            </w:pPr>
            <w:r w:rsidRPr="00093FE6">
              <w:t>19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0DEA5B7" w14:textId="77777777">
            <w:pPr>
              <w:pStyle w:val="Dates"/>
            </w:pPr>
            <w:r w:rsidRPr="00093FE6">
              <w:t>20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8882B55" w14:textId="77777777">
            <w:pPr>
              <w:pStyle w:val="Dates"/>
            </w:pPr>
            <w:r w:rsidRPr="00093FE6">
              <w:t>21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AF32B27" w14:textId="77777777">
            <w:pPr>
              <w:pStyle w:val="Dates"/>
            </w:pPr>
            <w:r w:rsidRPr="00093FE6">
              <w:t>22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DCB57C0" w14:textId="77777777">
            <w:pPr>
              <w:pStyle w:val="Dates"/>
            </w:pPr>
            <w:r w:rsidRPr="00093FE6">
              <w:t>23</w:t>
            </w:r>
          </w:p>
        </w:tc>
      </w:tr>
      <w:tr w:rsidR="0076400B" w:rsidTr="6143917E" w14:paraId="5C59F570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484DB9B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7E992E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6B4F68B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762F16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9D51F57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60203BA6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F9D307C" w14:textId="77777777">
            <w:pPr>
              <w:pStyle w:val="Dates"/>
            </w:pPr>
          </w:p>
        </w:tc>
      </w:tr>
      <w:tr w:rsidR="00460986" w:rsidTr="6143917E" w14:paraId="68A6F09D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229B537" w14:textId="77777777">
            <w:pPr>
              <w:pStyle w:val="Dates"/>
            </w:pPr>
            <w:r w:rsidRPr="00A62499">
              <w:t>24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519A532" w14:textId="77777777">
            <w:pPr>
              <w:pStyle w:val="Dates"/>
            </w:pPr>
            <w:r w:rsidRPr="00A62499">
              <w:t>25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3E33B12" w14:textId="77777777">
            <w:pPr>
              <w:pStyle w:val="Dates"/>
            </w:pPr>
            <w:r w:rsidRPr="00A62499">
              <w:t>26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F5DEC19" w14:textId="77777777">
            <w:pPr>
              <w:pStyle w:val="Dates"/>
            </w:pPr>
            <w:r w:rsidRPr="00A62499">
              <w:t>27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137244B" w14:textId="77777777">
            <w:pPr>
              <w:pStyle w:val="Dates"/>
            </w:pPr>
            <w:r w:rsidRPr="00A62499">
              <w:t>28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B782756" w14:textId="77777777">
            <w:pPr>
              <w:pStyle w:val="Dates"/>
            </w:pPr>
            <w:r w:rsidRPr="00A62499">
              <w:t>29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B8A0322" w14:textId="77777777">
            <w:pPr>
              <w:pStyle w:val="Dates"/>
            </w:pPr>
            <w:r w:rsidRPr="00A62499">
              <w:t>30</w:t>
            </w:r>
          </w:p>
        </w:tc>
      </w:tr>
      <w:tr w:rsidR="0076400B" w:rsidTr="6143917E" w14:paraId="18DB768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76998E4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91B453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63AEF0E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DF195A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807BA0E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B798B5F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0E47EA6" w14:textId="77777777">
            <w:pPr>
              <w:pStyle w:val="Dates"/>
            </w:pPr>
          </w:p>
        </w:tc>
      </w:tr>
      <w:tr w:rsidR="0076400B" w:rsidTr="6143917E" w14:paraId="4A5713E5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65FEDAB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92D88EC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2EA8A5F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ACB20AC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B14F3C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6399F2A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B9BFD74" w14:textId="77777777">
            <w:pPr>
              <w:pStyle w:val="Dates"/>
            </w:pPr>
          </w:p>
        </w:tc>
      </w:tr>
      <w:tr w:rsidR="0076400B" w:rsidTr="6143917E" w14:paraId="43932460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9A32058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21C95E0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DAE9E46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EFAAC7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11B7EEB6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84D718A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E09A888" w14:textId="77777777">
            <w:pPr>
              <w:pStyle w:val="Dates"/>
            </w:pPr>
          </w:p>
        </w:tc>
      </w:tr>
      <w:tr w:rsidR="0076400B" w:rsidTr="6143917E" w14:paraId="2F9836C4" w14:textId="77777777">
        <w:trPr>
          <w:trHeight w:val="191" w:hRule="exact"/>
        </w:trPr>
        <w:tc>
          <w:tcPr>
            <w:tcW w:w="1312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7EE74ED6" w14:textId="77777777"/>
        </w:tc>
        <w:tc>
          <w:tcPr>
            <w:tcW w:w="1214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0AC87164" w14:textId="77777777"/>
        </w:tc>
        <w:tc>
          <w:tcPr>
            <w:tcW w:w="13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46B2B05E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5024D1FA" w14:textId="77777777"/>
        </w:tc>
      </w:tr>
    </w:tbl>
    <w:p w:rsidR="0076400B" w:rsidP="0076400B" w:rsidRDefault="0076400B" w14:paraId="4AB7EBE5" w14:textId="77777777">
      <w:pPr>
        <w:sectPr w:rsidR="0076400B" w:rsidSect="00107BFD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01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19"/>
        <w:gridCol w:w="334"/>
        <w:gridCol w:w="2057"/>
        <w:gridCol w:w="1106"/>
        <w:gridCol w:w="951"/>
        <w:gridCol w:w="2057"/>
        <w:gridCol w:w="769"/>
        <w:gridCol w:w="651"/>
        <w:gridCol w:w="637"/>
        <w:gridCol w:w="2063"/>
      </w:tblGrid>
      <w:tr w:rsidR="0076400B" w:rsidTr="6143917E" w14:paraId="4310CAAC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0CE18D1B" w14:textId="231DFCD0">
            <w:pPr>
              <w:pStyle w:val="Month"/>
              <w:jc w:val="right"/>
              <w:rPr/>
            </w:pPr>
            <w:r w:rsidR="16EA2A98">
              <w:rPr/>
              <w:t xml:space="preserve">Tentative </w:t>
            </w:r>
            <w:r w:rsidR="0076400B">
              <w:rPr/>
              <w:t>December</w:t>
            </w: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0E7125" w:rsidRDefault="0076400B" w14:paraId="43EF0147" w14:textId="77777777">
            <w:pPr>
              <w:pStyle w:val="Year"/>
              <w:jc w:val="right"/>
            </w:pPr>
            <w:r>
              <w:t>2024</w:t>
            </w:r>
          </w:p>
        </w:tc>
      </w:tr>
      <w:tr w:rsidR="0076400B" w:rsidTr="6143917E" w14:paraId="5D575593" w14:textId="77777777">
        <w:tc>
          <w:tcPr>
            <w:tcW w:w="4063" w:type="pct"/>
            <w:gridSpan w:val="9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763C0611" w14:textId="77777777">
            <w:pPr>
              <w:pStyle w:val="NoSpacing"/>
            </w:pPr>
          </w:p>
        </w:tc>
        <w:tc>
          <w:tcPr>
            <w:tcW w:w="937" w:type="pct"/>
            <w:gridSpan w:val="2"/>
            <w:tcBorders>
              <w:top w:val="single" w:color="BFBFBF" w:themeColor="background1" w:themeShade="BF" w:sz="8" w:space="0"/>
              <w:bottom w:val="single" w:color="BFBFBF" w:themeColor="background1" w:themeShade="BF" w:sz="8" w:space="0"/>
            </w:tcBorders>
            <w:tcMar/>
          </w:tcPr>
          <w:p w:rsidR="0076400B" w:rsidP="00174DB7" w:rsidRDefault="0076400B" w14:paraId="77C1B55B" w14:textId="77777777">
            <w:pPr>
              <w:pStyle w:val="NoSpacing"/>
            </w:pPr>
          </w:p>
        </w:tc>
      </w:tr>
      <w:tr w:rsidR="00C0767A" w:rsidTr="6143917E" w14:paraId="0BA09CED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7A7AC96E" w14:textId="77777777">
            <w:pPr>
              <w:pStyle w:val="Days"/>
            </w:pPr>
            <w:sdt>
              <w:sdtPr>
                <w:id w:val="462317341"/>
                <w:placeholder>
                  <w:docPart w:val="66C4FBD7B9B746CEAF1841FB55EC9F0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38E89C7" w14:textId="77777777">
            <w:pPr>
              <w:pStyle w:val="Days"/>
            </w:pPr>
            <w:sdt>
              <w:sdtPr>
                <w:id w:val="788851413"/>
                <w:placeholder>
                  <w:docPart w:val="396662E16C604F8D8B9D9011867566B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E488B36" w14:textId="77777777">
            <w:pPr>
              <w:pStyle w:val="Days"/>
            </w:pPr>
            <w:sdt>
              <w:sdtPr>
                <w:id w:val="1320700650"/>
                <w:placeholder>
                  <w:docPart w:val="6624615AA2634AF49AC0AD6C70C65A6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60114A04" w14:textId="77777777">
            <w:pPr>
              <w:pStyle w:val="Days"/>
            </w:pPr>
            <w:sdt>
              <w:sdtPr>
                <w:id w:val="1144010380"/>
                <w:placeholder>
                  <w:docPart w:val="CC4AD2EFC58D4ECB983CBB1BD8F4D37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12516C86" w14:textId="77777777">
            <w:pPr>
              <w:pStyle w:val="Days"/>
            </w:pPr>
            <w:sdt>
              <w:sdtPr>
                <w:id w:val="-75593800"/>
                <w:placeholder>
                  <w:docPart w:val="80D41A6C327A46BCAF0816D374496B7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326BA6" w:themeFill="text2" w:themeFillShade="BF"/>
            <w:tcMar/>
          </w:tcPr>
          <w:p w:rsidR="00C0767A" w:rsidP="00C0767A" w:rsidRDefault="00107BFD" w14:paraId="58BD07D3" w14:textId="77777777">
            <w:pPr>
              <w:pStyle w:val="Days"/>
            </w:pPr>
            <w:sdt>
              <w:sdtPr>
                <w:id w:val="40716807"/>
                <w:placeholder>
                  <w:docPart w:val="6D48A20C0F754950A9E153A69B7334F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595959" w:themeFill="text1" w:themeFillTint="A6"/>
            <w:tcMar/>
          </w:tcPr>
          <w:p w:rsidR="00C0767A" w:rsidP="00C0767A" w:rsidRDefault="00107BFD" w14:paraId="66E21DDD" w14:textId="77777777">
            <w:pPr>
              <w:pStyle w:val="Days"/>
            </w:pPr>
            <w:sdt>
              <w:sdtPr>
                <w:id w:val="1202138636"/>
                <w:placeholder>
                  <w:docPart w:val="A65C28986579425792273E07FC2ACA3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460986" w:rsidTr="6143917E" w14:paraId="3F67CCC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BB0EA52" w14:textId="77777777">
            <w:pPr>
              <w:pStyle w:val="Dates"/>
            </w:pPr>
            <w:r w:rsidRPr="000D3BAD">
              <w:t>1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1A046F" w14:textId="77777777">
            <w:pPr>
              <w:pStyle w:val="Dates"/>
            </w:pPr>
            <w:r w:rsidRPr="000D3BAD">
              <w:t>2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A28FC74" w14:textId="77777777">
            <w:pPr>
              <w:pStyle w:val="Dates"/>
            </w:pPr>
            <w:r w:rsidRPr="000D3BAD">
              <w:t>3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169B7B9" w14:textId="77777777">
            <w:pPr>
              <w:pStyle w:val="Dates"/>
            </w:pPr>
            <w:r w:rsidRPr="000D3BAD">
              <w:t>4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FB9F5EB" w14:textId="77777777">
            <w:pPr>
              <w:pStyle w:val="Dates"/>
            </w:pPr>
            <w:r w:rsidRPr="000D3BAD">
              <w:t>5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C1C1DAD" w14:textId="77777777">
            <w:pPr>
              <w:pStyle w:val="Dates"/>
            </w:pPr>
            <w:r w:rsidRPr="000D3BAD">
              <w:t>6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4DAB4AF7" w14:textId="77777777">
            <w:pPr>
              <w:pStyle w:val="Dates"/>
            </w:pPr>
            <w:r w:rsidRPr="000D3BAD">
              <w:t>7</w:t>
            </w:r>
          </w:p>
        </w:tc>
      </w:tr>
      <w:tr w:rsidR="0076400B" w:rsidTr="6143917E" w14:paraId="5F8D6BA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C26FEF4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F0F8D4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2AB2D24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BEF83D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EA186B4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5B978B1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5757D4D9" w14:textId="77777777">
            <w:pPr>
              <w:pStyle w:val="Dates"/>
            </w:pPr>
          </w:p>
        </w:tc>
      </w:tr>
      <w:tr w:rsidR="00460986" w:rsidTr="6143917E" w14:paraId="3B1B7E1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4F6822A3" w14:textId="77777777">
            <w:pPr>
              <w:pStyle w:val="Dates"/>
            </w:pPr>
            <w:r w:rsidRPr="0070352B">
              <w:t>8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905A4CC" w14:textId="77777777">
            <w:pPr>
              <w:pStyle w:val="Dates"/>
            </w:pPr>
            <w:r w:rsidRPr="0070352B">
              <w:t>9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890214B" w14:textId="77777777">
            <w:pPr>
              <w:pStyle w:val="Dates"/>
            </w:pPr>
            <w:r w:rsidRPr="0070352B">
              <w:t>10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C5A0566" w14:textId="77777777">
            <w:pPr>
              <w:pStyle w:val="Dates"/>
            </w:pPr>
            <w:r w:rsidRPr="0070352B">
              <w:t>11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548DFB03" w14:textId="77777777">
            <w:pPr>
              <w:pStyle w:val="Dates"/>
            </w:pPr>
            <w:r w:rsidRPr="0070352B">
              <w:t>12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5E37DBA" w14:textId="77777777">
            <w:pPr>
              <w:pStyle w:val="Dates"/>
            </w:pPr>
            <w:r w:rsidRPr="0070352B">
              <w:t>13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35B2807" w14:textId="77777777">
            <w:pPr>
              <w:pStyle w:val="Dates"/>
            </w:pPr>
            <w:r w:rsidRPr="0070352B">
              <w:t>14</w:t>
            </w:r>
          </w:p>
        </w:tc>
      </w:tr>
      <w:tr w:rsidR="0076400B" w:rsidTr="6143917E" w14:paraId="79B46199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8C21C1E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9BD6EDC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352BE1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8538633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7500016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3201041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01C534D" w14:textId="77777777">
            <w:pPr>
              <w:pStyle w:val="Dates"/>
            </w:pPr>
          </w:p>
        </w:tc>
      </w:tr>
      <w:tr w:rsidR="00460986" w:rsidTr="6143917E" w14:paraId="686FDC6E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1811265E" w14:textId="77777777">
            <w:pPr>
              <w:pStyle w:val="Dates"/>
            </w:pPr>
            <w:r w:rsidRPr="003A7561">
              <w:t>15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4F99A52" w14:textId="77777777">
            <w:pPr>
              <w:pStyle w:val="Dates"/>
            </w:pPr>
            <w:r w:rsidRPr="003A7561">
              <w:t>16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6A22224" w14:textId="77777777">
            <w:pPr>
              <w:pStyle w:val="Dates"/>
            </w:pPr>
            <w:r w:rsidRPr="003A7561">
              <w:t>17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5049D91" w14:textId="77777777">
            <w:pPr>
              <w:pStyle w:val="Dates"/>
            </w:pPr>
            <w:r w:rsidRPr="003A7561">
              <w:t>18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D1D7906" w14:textId="77777777">
            <w:pPr>
              <w:pStyle w:val="Dates"/>
            </w:pPr>
            <w:r w:rsidRPr="003A7561">
              <w:t>19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EB8C19C" w14:textId="77777777">
            <w:pPr>
              <w:pStyle w:val="Dates"/>
            </w:pPr>
            <w:r w:rsidRPr="003A7561">
              <w:t>20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00E83CC4" w14:textId="77777777">
            <w:pPr>
              <w:pStyle w:val="Dates"/>
            </w:pPr>
            <w:r w:rsidRPr="003A7561">
              <w:t>21</w:t>
            </w:r>
          </w:p>
        </w:tc>
      </w:tr>
      <w:tr w:rsidR="0076400B" w:rsidTr="6143917E" w14:paraId="314A898D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6684EC4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AA27C3D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684EB22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043D28F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958FBEC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25C55A10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F1CDCAD" w14:textId="77777777">
            <w:pPr>
              <w:pStyle w:val="Dates"/>
            </w:pPr>
          </w:p>
        </w:tc>
      </w:tr>
      <w:tr w:rsidR="00460986" w:rsidTr="6143917E" w14:paraId="2B61AD79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38BC29D" w14:textId="77777777">
            <w:pPr>
              <w:pStyle w:val="Dates"/>
            </w:pPr>
            <w:r w:rsidRPr="00441E8E">
              <w:t>22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73B5B316" w14:textId="77777777">
            <w:pPr>
              <w:pStyle w:val="Dates"/>
            </w:pPr>
            <w:r w:rsidRPr="00441E8E">
              <w:t>23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1CA439B9" w14:textId="77777777">
            <w:pPr>
              <w:pStyle w:val="Dates"/>
            </w:pPr>
            <w:r w:rsidRPr="00441E8E">
              <w:t>24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634722E1" w14:textId="77777777">
            <w:pPr>
              <w:pStyle w:val="Dates"/>
            </w:pPr>
            <w:r w:rsidRPr="00441E8E">
              <w:t>25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B12062D" w14:textId="77777777">
            <w:pPr>
              <w:pStyle w:val="Dates"/>
            </w:pPr>
            <w:r w:rsidRPr="00441E8E">
              <w:t>26</w:t>
            </w: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3D83D087" w14:textId="77777777">
            <w:pPr>
              <w:pStyle w:val="Dates"/>
            </w:pPr>
            <w:r w:rsidRPr="00441E8E">
              <w:t>27</w:t>
            </w: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460986" w:rsidP="00460986" w:rsidRDefault="00460986" w14:paraId="04E39F44" w14:textId="77777777">
            <w:pPr>
              <w:pStyle w:val="Dates"/>
            </w:pPr>
            <w:r w:rsidRPr="00441E8E">
              <w:t>28</w:t>
            </w:r>
          </w:p>
        </w:tc>
      </w:tr>
      <w:tr w:rsidR="0076400B" w:rsidTr="6143917E" w14:paraId="331268A5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D48D685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E5A84CE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1A5C08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ED7F83F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4E5B76BB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5E6D42E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3669FEF" w14:textId="77777777">
            <w:pPr>
              <w:pStyle w:val="Dates"/>
            </w:pPr>
          </w:p>
        </w:tc>
      </w:tr>
      <w:tr w:rsidR="00460986" w:rsidTr="6143917E" w14:paraId="5D3C51A5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4454D18" w14:textId="77777777">
            <w:pPr>
              <w:pStyle w:val="Dates"/>
            </w:pPr>
            <w:r w:rsidRPr="009F79E8">
              <w:t>29</w:t>
            </w: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1AB72AD" w14:textId="77777777">
            <w:pPr>
              <w:pStyle w:val="Dates"/>
            </w:pPr>
            <w:r w:rsidRPr="009F79E8">
              <w:t>30</w:t>
            </w: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395B3256" w14:textId="77777777">
            <w:pPr>
              <w:pStyle w:val="Dates"/>
            </w:pPr>
            <w:r w:rsidRPr="009F79E8">
              <w:t>31</w:t>
            </w: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7AA6DEC3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6EBCD0A7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5C9D9392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460986" w:rsidP="00460986" w:rsidRDefault="00460986" w14:paraId="24334073" w14:textId="77777777">
            <w:pPr>
              <w:pStyle w:val="Dates"/>
            </w:pPr>
          </w:p>
        </w:tc>
      </w:tr>
      <w:tr w:rsidR="0076400B" w:rsidTr="6143917E" w14:paraId="4232C366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6E1506EC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7B77FB9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15ABBCF1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787C3021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4F4F663C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411FC91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tcMar/>
          </w:tcPr>
          <w:p w:rsidR="0076400B" w:rsidP="00174DB7" w:rsidRDefault="0076400B" w14:paraId="31130850" w14:textId="77777777">
            <w:pPr>
              <w:pStyle w:val="Dates"/>
            </w:pPr>
          </w:p>
        </w:tc>
      </w:tr>
      <w:tr w:rsidR="0076400B" w:rsidTr="6143917E" w14:paraId="6E1C9792" w14:textId="77777777">
        <w:tc>
          <w:tcPr>
            <w:tcW w:w="715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307EEDD5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1076CCB0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38973A47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1CA3946E" w14:textId="77777777">
            <w:pPr>
              <w:pStyle w:val="Dates"/>
            </w:pPr>
          </w:p>
        </w:tc>
        <w:tc>
          <w:tcPr>
            <w:tcW w:w="714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4A82033F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78C36612" w14:textId="77777777">
            <w:pPr>
              <w:pStyle w:val="Dates"/>
            </w:pPr>
          </w:p>
        </w:tc>
        <w:tc>
          <w:tcPr>
            <w:tcW w:w="716" w:type="pct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76400B" w:rsidRDefault="0076400B" w14:paraId="7B2FA6BD" w14:textId="77777777">
            <w:pPr>
              <w:pStyle w:val="Dates"/>
            </w:pPr>
          </w:p>
        </w:tc>
      </w:tr>
      <w:tr w:rsidR="0076400B" w:rsidTr="6143917E" w14:paraId="7EC0858E" w14:textId="77777777">
        <w:trPr>
          <w:trHeight w:val="720" w:hRule="exact"/>
        </w:trPr>
        <w:tc>
          <w:tcPr>
            <w:tcW w:w="715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9EFA011" w14:textId="77777777">
            <w:pPr>
              <w:pStyle w:val="Dates"/>
            </w:pPr>
          </w:p>
        </w:tc>
        <w:tc>
          <w:tcPr>
            <w:tcW w:w="713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58DC98E5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21E27889" w14:textId="77777777">
            <w:pPr>
              <w:pStyle w:val="Dates"/>
            </w:pPr>
          </w:p>
        </w:tc>
        <w:tc>
          <w:tcPr>
            <w:tcW w:w="714" w:type="pct"/>
            <w:gridSpan w:val="2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836F677" w14:textId="77777777">
            <w:pPr>
              <w:pStyle w:val="Dates"/>
            </w:pPr>
          </w:p>
        </w:tc>
        <w:tc>
          <w:tcPr>
            <w:tcW w:w="714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3F99ECC7" w14:textId="77777777">
            <w:pPr>
              <w:pStyle w:val="Dates"/>
            </w:pPr>
          </w:p>
        </w:tc>
        <w:tc>
          <w:tcPr>
            <w:tcW w:w="714" w:type="pct"/>
            <w:gridSpan w:val="3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0F1D54F4" w14:textId="77777777">
            <w:pPr>
              <w:pStyle w:val="Dates"/>
            </w:pPr>
          </w:p>
        </w:tc>
        <w:tc>
          <w:tcPr>
            <w:tcW w:w="716" w:type="pct"/>
            <w:tcBorders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  <w:shd w:val="clear" w:color="auto" w:fill="F7F7F7" w:themeFill="background2"/>
            <w:tcMar/>
          </w:tcPr>
          <w:p w:rsidR="0076400B" w:rsidP="00174DB7" w:rsidRDefault="0076400B" w14:paraId="7350D321" w14:textId="77777777">
            <w:pPr>
              <w:pStyle w:val="Dates"/>
            </w:pPr>
          </w:p>
        </w:tc>
      </w:tr>
      <w:tr w:rsidR="0076400B" w:rsidTr="6143917E" w14:paraId="27BC7174" w14:textId="77777777">
        <w:trPr>
          <w:trHeight w:val="191" w:hRule="exact"/>
        </w:trPr>
        <w:tc>
          <w:tcPr>
            <w:tcW w:w="1312" w:type="pct"/>
            <w:gridSpan w:val="2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3AD0A06E" w14:textId="77777777"/>
        </w:tc>
        <w:tc>
          <w:tcPr>
            <w:tcW w:w="1214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70A781F0" w14:textId="77777777"/>
        </w:tc>
        <w:tc>
          <w:tcPr>
            <w:tcW w:w="1311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6530B631" w14:textId="77777777"/>
        </w:tc>
        <w:tc>
          <w:tcPr>
            <w:tcW w:w="1163" w:type="pct"/>
            <w:gridSpan w:val="3"/>
            <w:tcBorders>
              <w:top w:val="single" w:color="BFBFBF" w:themeColor="background1" w:themeShade="BF" w:sz="8" w:space="0"/>
            </w:tcBorders>
            <w:tcMar/>
          </w:tcPr>
          <w:p w:rsidR="0076400B" w:rsidP="000E7125" w:rsidRDefault="0076400B" w14:paraId="18CA661F" w14:textId="77777777"/>
        </w:tc>
      </w:tr>
    </w:tbl>
    <w:p w:rsidRPr="009C2537" w:rsidR="00053E1F" w:rsidP="0076400B" w:rsidRDefault="00053E1F" w14:paraId="6ED83837" w14:textId="77777777"/>
    <w:sectPr w:rsidRPr="009C2537" w:rsidR="00053E1F" w:rsidSect="00ED5323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7BFD" w:rsidRDefault="00107BFD" w14:paraId="04F73C77" w14:textId="77777777">
      <w:pPr>
        <w:spacing w:before="0" w:after="0"/>
      </w:pPr>
      <w:r>
        <w:separator/>
      </w:r>
    </w:p>
  </w:endnote>
  <w:endnote w:type="continuationSeparator" w:id="0">
    <w:p w:rsidR="00107BFD" w:rsidRDefault="00107BFD" w14:paraId="2CE5576D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7BFD" w:rsidRDefault="00107BFD" w14:paraId="0638C792" w14:textId="77777777">
      <w:pPr>
        <w:spacing w:before="0" w:after="0"/>
      </w:pPr>
      <w:r>
        <w:separator/>
      </w:r>
    </w:p>
  </w:footnote>
  <w:footnote w:type="continuationSeparator" w:id="0">
    <w:p w:rsidR="00107BFD" w:rsidRDefault="00107BFD" w14:paraId="611BC61F" w14:textId="77777777">
      <w:pPr>
        <w:spacing w:before="0"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ZKXLBWswsKZM9/" int2:id="aqeSF0MP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trackRevisions w:val="false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107BFD"/>
    <w:rsid w:val="0000278C"/>
    <w:rsid w:val="00013808"/>
    <w:rsid w:val="00053E1F"/>
    <w:rsid w:val="000634C9"/>
    <w:rsid w:val="000811D6"/>
    <w:rsid w:val="00095265"/>
    <w:rsid w:val="000E7125"/>
    <w:rsid w:val="00107BFD"/>
    <w:rsid w:val="0016297B"/>
    <w:rsid w:val="0017158B"/>
    <w:rsid w:val="00174DB7"/>
    <w:rsid w:val="00215E8D"/>
    <w:rsid w:val="00226000"/>
    <w:rsid w:val="0024454A"/>
    <w:rsid w:val="002B5449"/>
    <w:rsid w:val="002D637E"/>
    <w:rsid w:val="002E514F"/>
    <w:rsid w:val="002F6A2E"/>
    <w:rsid w:val="00345DC9"/>
    <w:rsid w:val="00362C98"/>
    <w:rsid w:val="00391BA6"/>
    <w:rsid w:val="003C2EF9"/>
    <w:rsid w:val="004128EA"/>
    <w:rsid w:val="0041447B"/>
    <w:rsid w:val="0042216A"/>
    <w:rsid w:val="00441C23"/>
    <w:rsid w:val="00460986"/>
    <w:rsid w:val="00462FA6"/>
    <w:rsid w:val="004653A0"/>
    <w:rsid w:val="00494AFE"/>
    <w:rsid w:val="004D589B"/>
    <w:rsid w:val="004E1311"/>
    <w:rsid w:val="00510669"/>
    <w:rsid w:val="00544B65"/>
    <w:rsid w:val="00546E5E"/>
    <w:rsid w:val="005B0009"/>
    <w:rsid w:val="005B4B49"/>
    <w:rsid w:val="005F103F"/>
    <w:rsid w:val="0065431C"/>
    <w:rsid w:val="00664E0B"/>
    <w:rsid w:val="0068377B"/>
    <w:rsid w:val="006F5A42"/>
    <w:rsid w:val="00716160"/>
    <w:rsid w:val="00731A18"/>
    <w:rsid w:val="00733273"/>
    <w:rsid w:val="0076400B"/>
    <w:rsid w:val="007F2293"/>
    <w:rsid w:val="00837CC1"/>
    <w:rsid w:val="00861C80"/>
    <w:rsid w:val="008764B0"/>
    <w:rsid w:val="00876749"/>
    <w:rsid w:val="008B62D9"/>
    <w:rsid w:val="008D0A00"/>
    <w:rsid w:val="008E5396"/>
    <w:rsid w:val="009715DC"/>
    <w:rsid w:val="009A4609"/>
    <w:rsid w:val="009C2537"/>
    <w:rsid w:val="009E7B84"/>
    <w:rsid w:val="009E7EB5"/>
    <w:rsid w:val="009F5B59"/>
    <w:rsid w:val="00A10416"/>
    <w:rsid w:val="00A720A6"/>
    <w:rsid w:val="00AB151B"/>
    <w:rsid w:val="00AD76BD"/>
    <w:rsid w:val="00B14B60"/>
    <w:rsid w:val="00B453D6"/>
    <w:rsid w:val="00B87D71"/>
    <w:rsid w:val="00BA64FE"/>
    <w:rsid w:val="00C0767A"/>
    <w:rsid w:val="00C25964"/>
    <w:rsid w:val="00C56417"/>
    <w:rsid w:val="00C91CEE"/>
    <w:rsid w:val="00CC126F"/>
    <w:rsid w:val="00CE742F"/>
    <w:rsid w:val="00D518D0"/>
    <w:rsid w:val="00D86997"/>
    <w:rsid w:val="00D87C69"/>
    <w:rsid w:val="00DB2CF0"/>
    <w:rsid w:val="00DB72EF"/>
    <w:rsid w:val="00DF2183"/>
    <w:rsid w:val="00DF7C31"/>
    <w:rsid w:val="00E41945"/>
    <w:rsid w:val="00E46D7B"/>
    <w:rsid w:val="00EA463D"/>
    <w:rsid w:val="00EB29B2"/>
    <w:rsid w:val="00EC428B"/>
    <w:rsid w:val="00ED5323"/>
    <w:rsid w:val="00ED6BB1"/>
    <w:rsid w:val="00EE1F91"/>
    <w:rsid w:val="00F02B4D"/>
    <w:rsid w:val="00F42D5C"/>
    <w:rsid w:val="00F43785"/>
    <w:rsid w:val="00F76613"/>
    <w:rsid w:val="00F837EF"/>
    <w:rsid w:val="00FA3577"/>
    <w:rsid w:val="00FD4A7D"/>
    <w:rsid w:val="0210F3AF"/>
    <w:rsid w:val="0232CE0E"/>
    <w:rsid w:val="02368195"/>
    <w:rsid w:val="02BD8949"/>
    <w:rsid w:val="0318BE98"/>
    <w:rsid w:val="03CB33F9"/>
    <w:rsid w:val="03FB01B8"/>
    <w:rsid w:val="04B79CD9"/>
    <w:rsid w:val="051BBF0F"/>
    <w:rsid w:val="05CB8D4E"/>
    <w:rsid w:val="0675DDF0"/>
    <w:rsid w:val="06B7C1CB"/>
    <w:rsid w:val="07A53124"/>
    <w:rsid w:val="07FC59BA"/>
    <w:rsid w:val="0866B8EB"/>
    <w:rsid w:val="08823164"/>
    <w:rsid w:val="088C0884"/>
    <w:rsid w:val="094D28BA"/>
    <w:rsid w:val="09DEC785"/>
    <w:rsid w:val="09E9578F"/>
    <w:rsid w:val="0A694597"/>
    <w:rsid w:val="0A707262"/>
    <w:rsid w:val="0BC64BE8"/>
    <w:rsid w:val="0CA328FE"/>
    <w:rsid w:val="0CBFA0DE"/>
    <w:rsid w:val="0D6137AC"/>
    <w:rsid w:val="0E46EA62"/>
    <w:rsid w:val="0F14E43D"/>
    <w:rsid w:val="0F726D34"/>
    <w:rsid w:val="10311D36"/>
    <w:rsid w:val="103B099F"/>
    <w:rsid w:val="10A9AD7F"/>
    <w:rsid w:val="10A9E9A5"/>
    <w:rsid w:val="10D456A3"/>
    <w:rsid w:val="10F277B5"/>
    <w:rsid w:val="1195A3C5"/>
    <w:rsid w:val="11B2E2B0"/>
    <w:rsid w:val="12646F3A"/>
    <w:rsid w:val="128DCC6D"/>
    <w:rsid w:val="12DE3435"/>
    <w:rsid w:val="1364633D"/>
    <w:rsid w:val="14B2865C"/>
    <w:rsid w:val="152C0A37"/>
    <w:rsid w:val="15F58AD2"/>
    <w:rsid w:val="16424DCF"/>
    <w:rsid w:val="166E70AA"/>
    <w:rsid w:val="16774A8E"/>
    <w:rsid w:val="16DB1EAF"/>
    <w:rsid w:val="16EA2A98"/>
    <w:rsid w:val="1707BDAE"/>
    <w:rsid w:val="170B0F6B"/>
    <w:rsid w:val="17306A38"/>
    <w:rsid w:val="17411DBA"/>
    <w:rsid w:val="181F1AD8"/>
    <w:rsid w:val="1876EF10"/>
    <w:rsid w:val="187AF143"/>
    <w:rsid w:val="18A38E0F"/>
    <w:rsid w:val="18B4860E"/>
    <w:rsid w:val="18FA9D5C"/>
    <w:rsid w:val="192D2B94"/>
    <w:rsid w:val="199DCB7B"/>
    <w:rsid w:val="1A211B4E"/>
    <w:rsid w:val="1A95BAC5"/>
    <w:rsid w:val="1C318B26"/>
    <w:rsid w:val="1C892C76"/>
    <w:rsid w:val="1DB500BE"/>
    <w:rsid w:val="1E7E2958"/>
    <w:rsid w:val="1FA45A9E"/>
    <w:rsid w:val="1FA9E4FF"/>
    <w:rsid w:val="1FF674A2"/>
    <w:rsid w:val="1FF852AA"/>
    <w:rsid w:val="2090300B"/>
    <w:rsid w:val="2173FF39"/>
    <w:rsid w:val="21814D04"/>
    <w:rsid w:val="219D7D56"/>
    <w:rsid w:val="21B3CA6B"/>
    <w:rsid w:val="21F96486"/>
    <w:rsid w:val="22423FF7"/>
    <w:rsid w:val="22DD3BA9"/>
    <w:rsid w:val="22F5605F"/>
    <w:rsid w:val="238645A6"/>
    <w:rsid w:val="2438F13F"/>
    <w:rsid w:val="24420CBA"/>
    <w:rsid w:val="24A4A2F8"/>
    <w:rsid w:val="24D1B5EC"/>
    <w:rsid w:val="254517B2"/>
    <w:rsid w:val="26631514"/>
    <w:rsid w:val="26D8DE9E"/>
    <w:rsid w:val="28CE7ABA"/>
    <w:rsid w:val="28E10925"/>
    <w:rsid w:val="293FF899"/>
    <w:rsid w:val="298F143B"/>
    <w:rsid w:val="2A7FF3FA"/>
    <w:rsid w:val="2A867B0B"/>
    <w:rsid w:val="2B633C79"/>
    <w:rsid w:val="2BDF6DA7"/>
    <w:rsid w:val="2BF35571"/>
    <w:rsid w:val="2C8EDED1"/>
    <w:rsid w:val="2DEA4005"/>
    <w:rsid w:val="2E4B6162"/>
    <w:rsid w:val="2E6E7731"/>
    <w:rsid w:val="2E845065"/>
    <w:rsid w:val="2EB1751F"/>
    <w:rsid w:val="2FDAA9BE"/>
    <w:rsid w:val="300318CB"/>
    <w:rsid w:val="3026E726"/>
    <w:rsid w:val="30C7914A"/>
    <w:rsid w:val="30FEB091"/>
    <w:rsid w:val="31556403"/>
    <w:rsid w:val="319997E1"/>
    <w:rsid w:val="31E196D9"/>
    <w:rsid w:val="3201CFF3"/>
    <w:rsid w:val="32311253"/>
    <w:rsid w:val="3299862C"/>
    <w:rsid w:val="32BEDDFA"/>
    <w:rsid w:val="3304E3E8"/>
    <w:rsid w:val="333B2EB5"/>
    <w:rsid w:val="3352DBD1"/>
    <w:rsid w:val="33E2B81F"/>
    <w:rsid w:val="33F44BB9"/>
    <w:rsid w:val="34270422"/>
    <w:rsid w:val="34C1D2C8"/>
    <w:rsid w:val="35D98273"/>
    <w:rsid w:val="35E1731A"/>
    <w:rsid w:val="36968A7E"/>
    <w:rsid w:val="36CF569F"/>
    <w:rsid w:val="37595309"/>
    <w:rsid w:val="3864FC2D"/>
    <w:rsid w:val="3937333E"/>
    <w:rsid w:val="3A60ABB2"/>
    <w:rsid w:val="3AE8F62F"/>
    <w:rsid w:val="3B7B799C"/>
    <w:rsid w:val="3C18239F"/>
    <w:rsid w:val="3C1FB31A"/>
    <w:rsid w:val="3C77FB90"/>
    <w:rsid w:val="3D8710C2"/>
    <w:rsid w:val="3DB83163"/>
    <w:rsid w:val="3E1CC65A"/>
    <w:rsid w:val="3E85544F"/>
    <w:rsid w:val="3E86DE69"/>
    <w:rsid w:val="3EBBAA2E"/>
    <w:rsid w:val="3F5F5E39"/>
    <w:rsid w:val="3F6827EE"/>
    <w:rsid w:val="3FD44FB3"/>
    <w:rsid w:val="4107AE3D"/>
    <w:rsid w:val="41C46AA8"/>
    <w:rsid w:val="41C8F976"/>
    <w:rsid w:val="43A784E5"/>
    <w:rsid w:val="43EEDEB5"/>
    <w:rsid w:val="443BC5DC"/>
    <w:rsid w:val="44D51A81"/>
    <w:rsid w:val="47638DD7"/>
    <w:rsid w:val="47F59CE7"/>
    <w:rsid w:val="48179DD0"/>
    <w:rsid w:val="48D6C16C"/>
    <w:rsid w:val="49860130"/>
    <w:rsid w:val="4A11E764"/>
    <w:rsid w:val="4A87D364"/>
    <w:rsid w:val="4AF9DCAE"/>
    <w:rsid w:val="4B9009CD"/>
    <w:rsid w:val="4BFFF23A"/>
    <w:rsid w:val="4C044DB0"/>
    <w:rsid w:val="4C5A413E"/>
    <w:rsid w:val="4C6D5B55"/>
    <w:rsid w:val="4D07D54F"/>
    <w:rsid w:val="4D398257"/>
    <w:rsid w:val="4D4A58C3"/>
    <w:rsid w:val="4D97108D"/>
    <w:rsid w:val="4E9670EF"/>
    <w:rsid w:val="4ED76ECA"/>
    <w:rsid w:val="4FC437CA"/>
    <w:rsid w:val="50352481"/>
    <w:rsid w:val="505B533D"/>
    <w:rsid w:val="511B64E9"/>
    <w:rsid w:val="517D4D44"/>
    <w:rsid w:val="52737FA2"/>
    <w:rsid w:val="52A5D620"/>
    <w:rsid w:val="52A6407E"/>
    <w:rsid w:val="53EF10DF"/>
    <w:rsid w:val="5456395B"/>
    <w:rsid w:val="547060BD"/>
    <w:rsid w:val="54C0F114"/>
    <w:rsid w:val="559D1931"/>
    <w:rsid w:val="55F7364A"/>
    <w:rsid w:val="565DFEA3"/>
    <w:rsid w:val="569369FA"/>
    <w:rsid w:val="56E0649D"/>
    <w:rsid w:val="5700354C"/>
    <w:rsid w:val="57CC622A"/>
    <w:rsid w:val="57EB018E"/>
    <w:rsid w:val="58440238"/>
    <w:rsid w:val="58CA3CB7"/>
    <w:rsid w:val="593EB6AA"/>
    <w:rsid w:val="5968CB88"/>
    <w:rsid w:val="59B353AA"/>
    <w:rsid w:val="5A984011"/>
    <w:rsid w:val="5B22A250"/>
    <w:rsid w:val="5B47AB0C"/>
    <w:rsid w:val="5B5D961E"/>
    <w:rsid w:val="5BA22608"/>
    <w:rsid w:val="5BABA11B"/>
    <w:rsid w:val="5BECCC3D"/>
    <w:rsid w:val="5CBFF96C"/>
    <w:rsid w:val="5DF79A4A"/>
    <w:rsid w:val="5E6EC613"/>
    <w:rsid w:val="5E90BDBB"/>
    <w:rsid w:val="5EE76A91"/>
    <w:rsid w:val="5F3C0578"/>
    <w:rsid w:val="607AA453"/>
    <w:rsid w:val="6099595E"/>
    <w:rsid w:val="60B4DBDD"/>
    <w:rsid w:val="6143917E"/>
    <w:rsid w:val="616C6810"/>
    <w:rsid w:val="62B1E310"/>
    <w:rsid w:val="62D640A9"/>
    <w:rsid w:val="62DE491A"/>
    <w:rsid w:val="64113FCF"/>
    <w:rsid w:val="644DB371"/>
    <w:rsid w:val="64B99CB1"/>
    <w:rsid w:val="64F1AD3A"/>
    <w:rsid w:val="65A16AAC"/>
    <w:rsid w:val="65E983D2"/>
    <w:rsid w:val="66661227"/>
    <w:rsid w:val="66E54D90"/>
    <w:rsid w:val="67DB65E1"/>
    <w:rsid w:val="67EE1F46"/>
    <w:rsid w:val="6833F96C"/>
    <w:rsid w:val="683771FC"/>
    <w:rsid w:val="6841C71E"/>
    <w:rsid w:val="68EA9653"/>
    <w:rsid w:val="68F8FE6A"/>
    <w:rsid w:val="6952A3CD"/>
    <w:rsid w:val="6981314B"/>
    <w:rsid w:val="69A842EE"/>
    <w:rsid w:val="6A6AC9A1"/>
    <w:rsid w:val="6C048053"/>
    <w:rsid w:val="6C18748E"/>
    <w:rsid w:val="6DF41AF6"/>
    <w:rsid w:val="6E068071"/>
    <w:rsid w:val="6E18AFFF"/>
    <w:rsid w:val="6E785462"/>
    <w:rsid w:val="6ED73718"/>
    <w:rsid w:val="6EEBD499"/>
    <w:rsid w:val="6F75581D"/>
    <w:rsid w:val="70B056EB"/>
    <w:rsid w:val="72280037"/>
    <w:rsid w:val="726402D0"/>
    <w:rsid w:val="726BC836"/>
    <w:rsid w:val="72F2ECF1"/>
    <w:rsid w:val="736C00A3"/>
    <w:rsid w:val="73FCA3C3"/>
    <w:rsid w:val="75880F6C"/>
    <w:rsid w:val="75C9BD26"/>
    <w:rsid w:val="75D2B2EC"/>
    <w:rsid w:val="760D131F"/>
    <w:rsid w:val="7665D720"/>
    <w:rsid w:val="769DC0F7"/>
    <w:rsid w:val="77645B43"/>
    <w:rsid w:val="77B78EFD"/>
    <w:rsid w:val="7868E91F"/>
    <w:rsid w:val="78F5EBCB"/>
    <w:rsid w:val="78F6C8BB"/>
    <w:rsid w:val="797671FD"/>
    <w:rsid w:val="79904CA7"/>
    <w:rsid w:val="79E2944E"/>
    <w:rsid w:val="7A275D11"/>
    <w:rsid w:val="7A779F1F"/>
    <w:rsid w:val="7ABD9772"/>
    <w:rsid w:val="7B38FB27"/>
    <w:rsid w:val="7BC02213"/>
    <w:rsid w:val="7BDB9F0E"/>
    <w:rsid w:val="7C12AA7C"/>
    <w:rsid w:val="7C4BBBC9"/>
    <w:rsid w:val="7C51AD1E"/>
    <w:rsid w:val="7C91680F"/>
    <w:rsid w:val="7C9C04BD"/>
    <w:rsid w:val="7CC7ED69"/>
    <w:rsid w:val="7CD97F6E"/>
    <w:rsid w:val="7D225B4B"/>
    <w:rsid w:val="7DC3C149"/>
    <w:rsid w:val="7DD10E22"/>
    <w:rsid w:val="7DDFC0EF"/>
    <w:rsid w:val="7E17F78D"/>
    <w:rsid w:val="7E1E2561"/>
    <w:rsid w:val="7E611CEB"/>
    <w:rsid w:val="7EC326FB"/>
    <w:rsid w:val="7FFF8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D9096E"/>
  <w15:docId w15:val="{2A10A868-9C0E-4BBB-BC93-0DE5F11C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" w:semiHidden="1" w:unhideWhenUsed="1" w:qFormat="1"/>
    <w:lsdException w:name="Emphasis" w:uiPriority="8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8" w:semiHidden="1" w:unhideWhenUsed="1" w:qFormat="1"/>
    <w:lsdException w:name="Intense Quote" w:uiPriority="8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semiHidden="1" w:unhideWhenUsed="1" w:qFormat="1"/>
    <w:lsdException w:name="Intense Emphasis" w:uiPriority="8" w:semiHidden="1" w:unhideWhenUsed="1" w:qFormat="1"/>
    <w:lsdException w:name="Subtle Reference" w:uiPriority="8" w:semiHidden="1" w:unhideWhenUsed="1" w:qFormat="1"/>
    <w:lsdException w:name="Intense Reference" w:uiPriority="8" w:semiHidden="1" w:unhideWhenUsed="1" w:qFormat="1"/>
    <w:lsdException w:name="Book Title" w:uiPriority="8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04040" w:themeColor="text1" w:themeTint="BF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ys" w:customStyle="1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styleId="TableCalendar" w:customStyle="1">
    <w:name w:val="Table Calendar"/>
    <w:basedOn w:val="TableNormal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tblPr/>
      <w:tcPr>
        <w:shd w:val="clear" w:color="auto" w:fill="5590CC" w:themeFill="text2"/>
      </w:tcPr>
    </w:tblStylePr>
  </w:style>
  <w:style w:type="paragraph" w:styleId="Dates" w:customStyle="1">
    <w:name w:val="Dates"/>
    <w:basedOn w:val="Normal"/>
    <w:uiPriority w:val="4"/>
    <w:qFormat/>
    <w:pPr>
      <w:spacing w:before="120"/>
      <w:jc w:val="right"/>
    </w:pPr>
  </w:style>
  <w:style w:type="paragraph" w:styleId="Month" w:customStyle="1">
    <w:name w:val="Month"/>
    <w:basedOn w:val="Normal"/>
    <w:uiPriority w:val="1"/>
    <w:qFormat/>
    <w:rsid w:val="00731A18"/>
    <w:pPr>
      <w:contextualSpacing/>
    </w:pPr>
    <w:rPr>
      <w:rFonts w:asciiTheme="majorHAnsi" w:hAnsiTheme="majorHAnsi" w:eastAsiaTheme="majorEastAsia"/>
      <w:b/>
      <w:color w:val="326BA6" w:themeColor="text2" w:themeShade="BF"/>
      <w:sz w:val="96"/>
      <w:szCs w:val="120"/>
    </w:rPr>
  </w:style>
  <w:style w:type="paragraph" w:styleId="Year" w:customStyle="1">
    <w:name w:val="Year"/>
    <w:basedOn w:val="Normal"/>
    <w:uiPriority w:val="2"/>
    <w:qFormat/>
    <w:rsid w:val="00731A18"/>
    <w:pPr>
      <w:contextualSpacing/>
    </w:pPr>
    <w:rPr>
      <w:rFonts w:asciiTheme="majorHAnsi" w:hAnsiTheme="majorHAnsi" w:eastAsiaTheme="majorEastAsia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Lucida Grande" w:hAnsi="Lucida Grande" w:eastAsiaTheme="minorEastAsia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microsoft.com/office/2020/10/relationships/intelligence" Target="intelligence2.xml" Id="R2d868bdc79dc4fbe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black\AppData\Local\Microsoft\Office\16.0\DTS\en-US%7bAE1528E7-36FE-4516-9B15-6A14ADAB2A5A%7d\%7b87A4FD84-BD7A-4A8D-9267-235E232E3B97%7dtf16382939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CD20F69F2C40DBA185C666B5E79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25A29-7A61-47C7-B482-F26F7B8C93FE}"/>
      </w:docPartPr>
      <w:docPartBody>
        <w:p w:rsidR="00000000" w:rsidRDefault="005E768C">
          <w:pPr>
            <w:pStyle w:val="B9CD20F69F2C40DBA185C666B5E79301"/>
          </w:pPr>
          <w:r>
            <w:t>Sunday</w:t>
          </w:r>
        </w:p>
      </w:docPartBody>
    </w:docPart>
    <w:docPart>
      <w:docPartPr>
        <w:name w:val="A76F7B6544EA4E838E621CF55A87A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0E588-4329-41FC-8C10-11CAFEFDB762}"/>
      </w:docPartPr>
      <w:docPartBody>
        <w:p w:rsidR="00000000" w:rsidRDefault="005E768C">
          <w:pPr>
            <w:pStyle w:val="A76F7B6544EA4E838E621CF55A87A713"/>
          </w:pPr>
          <w:r>
            <w:t>Monday</w:t>
          </w:r>
        </w:p>
      </w:docPartBody>
    </w:docPart>
    <w:docPart>
      <w:docPartPr>
        <w:name w:val="FEE3148240AB40E2B6125A4D647AD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6EF1A-F4CE-4B1C-8A5E-D40C08C43028}"/>
      </w:docPartPr>
      <w:docPartBody>
        <w:p w:rsidR="00000000" w:rsidRDefault="005E768C">
          <w:pPr>
            <w:pStyle w:val="FEE3148240AB40E2B6125A4D647ADA1E"/>
          </w:pPr>
          <w:r>
            <w:t>Tuesday</w:t>
          </w:r>
        </w:p>
      </w:docPartBody>
    </w:docPart>
    <w:docPart>
      <w:docPartPr>
        <w:name w:val="1D2B0F4FD35E4E9F95F73A0EE418C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0440F-93C9-4DF8-A61A-929C321257C3}"/>
      </w:docPartPr>
      <w:docPartBody>
        <w:p w:rsidR="00000000" w:rsidRDefault="005E768C">
          <w:pPr>
            <w:pStyle w:val="1D2B0F4FD35E4E9F95F73A0EE418CD74"/>
          </w:pPr>
          <w:r>
            <w:t>Wednesday</w:t>
          </w:r>
        </w:p>
      </w:docPartBody>
    </w:docPart>
    <w:docPart>
      <w:docPartPr>
        <w:name w:val="2F76784752734BDF8B90CCCBF89CD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06E35-4FCE-4205-9EE0-3086E355FB3C}"/>
      </w:docPartPr>
      <w:docPartBody>
        <w:p w:rsidR="00000000" w:rsidRDefault="005E768C">
          <w:pPr>
            <w:pStyle w:val="2F76784752734BDF8B90CCCBF89CD4EE"/>
          </w:pPr>
          <w:r>
            <w:t>Thursday</w:t>
          </w:r>
        </w:p>
      </w:docPartBody>
    </w:docPart>
    <w:docPart>
      <w:docPartPr>
        <w:name w:val="13EC65EDE4D44BFC8D75ED6F3CB24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BEB4B-9BC1-494A-B644-DFD59D4A877F}"/>
      </w:docPartPr>
      <w:docPartBody>
        <w:p w:rsidR="00000000" w:rsidRDefault="005E768C">
          <w:pPr>
            <w:pStyle w:val="13EC65EDE4D44BFC8D75ED6F3CB24A15"/>
          </w:pPr>
          <w:r>
            <w:t>Friday</w:t>
          </w:r>
        </w:p>
      </w:docPartBody>
    </w:docPart>
    <w:docPart>
      <w:docPartPr>
        <w:name w:val="2975D8F2679042968C37C61FDA99D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A34C7-327E-442B-B353-48170C678D4C}"/>
      </w:docPartPr>
      <w:docPartBody>
        <w:p w:rsidR="00000000" w:rsidRDefault="005E768C">
          <w:pPr>
            <w:pStyle w:val="2975D8F2679042968C37C61FDA99D50A"/>
          </w:pPr>
          <w:r>
            <w:t>Saturday</w:t>
          </w:r>
        </w:p>
      </w:docPartBody>
    </w:docPart>
    <w:docPart>
      <w:docPartPr>
        <w:name w:val="B3C12295DA2042568E1AEAF7F053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B8AE5-A427-4CC1-BFFA-CE02696FCD18}"/>
      </w:docPartPr>
      <w:docPartBody>
        <w:p w:rsidR="00000000" w:rsidRDefault="005E768C">
          <w:pPr>
            <w:pStyle w:val="B3C12295DA2042568E1AEAF7F053B62F"/>
          </w:pPr>
          <w:r>
            <w:t>Sunday</w:t>
          </w:r>
        </w:p>
      </w:docPartBody>
    </w:docPart>
    <w:docPart>
      <w:docPartPr>
        <w:name w:val="EDD8B96800F94073B5B47BC3DFD35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18CFF-08EC-41D1-A119-30FF0B3A4843}"/>
      </w:docPartPr>
      <w:docPartBody>
        <w:p w:rsidR="00000000" w:rsidRDefault="005E768C">
          <w:pPr>
            <w:pStyle w:val="EDD8B96800F94073B5B47BC3DFD3593A"/>
          </w:pPr>
          <w:r>
            <w:t>Monday</w:t>
          </w:r>
        </w:p>
      </w:docPartBody>
    </w:docPart>
    <w:docPart>
      <w:docPartPr>
        <w:name w:val="ACAECC055F9F42D2B4B208EB4C06E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8EFE-9412-4302-8D25-095C7ED24DAB}"/>
      </w:docPartPr>
      <w:docPartBody>
        <w:p w:rsidR="00000000" w:rsidRDefault="005E768C">
          <w:pPr>
            <w:pStyle w:val="ACAECC055F9F42D2B4B208EB4C06E2E2"/>
          </w:pPr>
          <w:r>
            <w:t>Tuesday</w:t>
          </w:r>
        </w:p>
      </w:docPartBody>
    </w:docPart>
    <w:docPart>
      <w:docPartPr>
        <w:name w:val="1E7C8039050343CD8EB0F94776C0E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50EB6-C7E7-4F62-A8C1-E8978E98D790}"/>
      </w:docPartPr>
      <w:docPartBody>
        <w:p w:rsidR="00000000" w:rsidRDefault="005E768C">
          <w:pPr>
            <w:pStyle w:val="1E7C8039050343CD8EB0F94776C0EB1D"/>
          </w:pPr>
          <w:r>
            <w:t>Wednesday</w:t>
          </w:r>
        </w:p>
      </w:docPartBody>
    </w:docPart>
    <w:docPart>
      <w:docPartPr>
        <w:name w:val="AD3810D0EC80408EA3451598ADF9F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18D88-BBBC-4176-B44F-8A4E8CFEBDAA}"/>
      </w:docPartPr>
      <w:docPartBody>
        <w:p w:rsidR="00000000" w:rsidRDefault="005E768C">
          <w:pPr>
            <w:pStyle w:val="AD3810D0EC80408EA3451598ADF9FB2F"/>
          </w:pPr>
          <w:r>
            <w:t>Thursday</w:t>
          </w:r>
        </w:p>
      </w:docPartBody>
    </w:docPart>
    <w:docPart>
      <w:docPartPr>
        <w:name w:val="785F85E7310F4EFB810C6BB54DE3C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E500D-8F48-4870-B19F-180749F31380}"/>
      </w:docPartPr>
      <w:docPartBody>
        <w:p w:rsidR="00000000" w:rsidRDefault="005E768C">
          <w:pPr>
            <w:pStyle w:val="785F85E7310F4EFB810C6BB54DE3C97A"/>
          </w:pPr>
          <w:r>
            <w:t>Friday</w:t>
          </w:r>
        </w:p>
      </w:docPartBody>
    </w:docPart>
    <w:docPart>
      <w:docPartPr>
        <w:name w:val="0BB804C414C743979662E44DA8590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3371A-E6BA-4FB8-871A-0BCAE06D84EC}"/>
      </w:docPartPr>
      <w:docPartBody>
        <w:p w:rsidR="00000000" w:rsidRDefault="005E768C">
          <w:pPr>
            <w:pStyle w:val="0BB804C414C743979662E44DA859054C"/>
          </w:pPr>
          <w:r>
            <w:t>Saturday</w:t>
          </w:r>
        </w:p>
      </w:docPartBody>
    </w:docPart>
    <w:docPart>
      <w:docPartPr>
        <w:name w:val="C00A9FA43B9E4D33AD3E047458B07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2F4C-5CF5-4B49-BBAE-F664E809F1AA}"/>
      </w:docPartPr>
      <w:docPartBody>
        <w:p w:rsidR="00000000" w:rsidRDefault="005E768C">
          <w:pPr>
            <w:pStyle w:val="C00A9FA43B9E4D33AD3E047458B07D91"/>
          </w:pPr>
          <w:r>
            <w:t>Sunday</w:t>
          </w:r>
        </w:p>
      </w:docPartBody>
    </w:docPart>
    <w:docPart>
      <w:docPartPr>
        <w:name w:val="E94F8B05A2714979B560ED43DE145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670B3-8799-4396-AAA9-5251453590CD}"/>
      </w:docPartPr>
      <w:docPartBody>
        <w:p w:rsidR="00000000" w:rsidRDefault="005E768C">
          <w:pPr>
            <w:pStyle w:val="E94F8B05A2714979B560ED43DE145FFC"/>
          </w:pPr>
          <w:r>
            <w:t>Monday</w:t>
          </w:r>
        </w:p>
      </w:docPartBody>
    </w:docPart>
    <w:docPart>
      <w:docPartPr>
        <w:name w:val="38CB3AEBB87D466EB5021BDB5A255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00C63-1CD4-4702-947F-9C9CB0830CC1}"/>
      </w:docPartPr>
      <w:docPartBody>
        <w:p w:rsidR="00000000" w:rsidRDefault="005E768C">
          <w:pPr>
            <w:pStyle w:val="38CB3AEBB87D466EB5021BDB5A255F1B"/>
          </w:pPr>
          <w:r>
            <w:t>Tuesday</w:t>
          </w:r>
        </w:p>
      </w:docPartBody>
    </w:docPart>
    <w:docPart>
      <w:docPartPr>
        <w:name w:val="32B0A76DD2634D5BB61A4F0C661E0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DF740-AB7D-4F5D-94BF-33331211B83B}"/>
      </w:docPartPr>
      <w:docPartBody>
        <w:p w:rsidR="00000000" w:rsidRDefault="005E768C">
          <w:pPr>
            <w:pStyle w:val="32B0A76DD2634D5BB61A4F0C661E003D"/>
          </w:pPr>
          <w:r>
            <w:t>Wednesday</w:t>
          </w:r>
        </w:p>
      </w:docPartBody>
    </w:docPart>
    <w:docPart>
      <w:docPartPr>
        <w:name w:val="F7B79943BBCF421CB25052C077589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E1519-78AD-46A6-BAC3-720ABF684926}"/>
      </w:docPartPr>
      <w:docPartBody>
        <w:p w:rsidR="00000000" w:rsidRDefault="005E768C">
          <w:pPr>
            <w:pStyle w:val="F7B79943BBCF421CB25052C0775893C8"/>
          </w:pPr>
          <w:r>
            <w:t>Thursday</w:t>
          </w:r>
        </w:p>
      </w:docPartBody>
    </w:docPart>
    <w:docPart>
      <w:docPartPr>
        <w:name w:val="3FBB40891B6D4B8EAE57438BCF1AE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462F9-7CDD-4CFB-A096-D6E61D4DB6BB}"/>
      </w:docPartPr>
      <w:docPartBody>
        <w:p w:rsidR="00000000" w:rsidRDefault="005E768C">
          <w:pPr>
            <w:pStyle w:val="3FBB40891B6D4B8EAE57438BCF1AE546"/>
          </w:pPr>
          <w:r>
            <w:t>Friday</w:t>
          </w:r>
        </w:p>
      </w:docPartBody>
    </w:docPart>
    <w:docPart>
      <w:docPartPr>
        <w:name w:val="72C09A420CDF432D8138C5506854E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8F236-4D35-43DC-96D3-71DCCEA54C6B}"/>
      </w:docPartPr>
      <w:docPartBody>
        <w:p w:rsidR="00000000" w:rsidRDefault="005E768C">
          <w:pPr>
            <w:pStyle w:val="72C09A420CDF432D8138C5506854EF6E"/>
          </w:pPr>
          <w:r>
            <w:t>Saturday</w:t>
          </w:r>
        </w:p>
      </w:docPartBody>
    </w:docPart>
    <w:docPart>
      <w:docPartPr>
        <w:name w:val="72C68EC0B8ED4674A908B9562C11B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98FD4-F75C-4F45-898F-5B5E2DF9BD73}"/>
      </w:docPartPr>
      <w:docPartBody>
        <w:p w:rsidR="00000000" w:rsidRDefault="005E768C">
          <w:pPr>
            <w:pStyle w:val="72C68EC0B8ED4674A908B9562C11BCE7"/>
          </w:pPr>
          <w:r>
            <w:t>Sunday</w:t>
          </w:r>
        </w:p>
      </w:docPartBody>
    </w:docPart>
    <w:docPart>
      <w:docPartPr>
        <w:name w:val="1E4023BFF1FA472D972A3D704A303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80395-A973-4949-9915-5F5A9CE9FC72}"/>
      </w:docPartPr>
      <w:docPartBody>
        <w:p w:rsidR="00000000" w:rsidRDefault="005E768C">
          <w:pPr>
            <w:pStyle w:val="1E4023BFF1FA472D972A3D704A303CF7"/>
          </w:pPr>
          <w:r>
            <w:t>Monday</w:t>
          </w:r>
        </w:p>
      </w:docPartBody>
    </w:docPart>
    <w:docPart>
      <w:docPartPr>
        <w:name w:val="B708DFE1A69F445F92B9E98FE9608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52B40-CF38-4F00-BF9B-9B85929E03FF}"/>
      </w:docPartPr>
      <w:docPartBody>
        <w:p w:rsidR="00000000" w:rsidRDefault="005E768C">
          <w:pPr>
            <w:pStyle w:val="B708DFE1A69F445F92B9E98FE9608B85"/>
          </w:pPr>
          <w:r>
            <w:t>Tuesday</w:t>
          </w:r>
        </w:p>
      </w:docPartBody>
    </w:docPart>
    <w:docPart>
      <w:docPartPr>
        <w:name w:val="C8B1061A06404318A00930BFD761B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26995-303D-4A55-93DD-6B17F3BC58A5}"/>
      </w:docPartPr>
      <w:docPartBody>
        <w:p w:rsidR="00000000" w:rsidRDefault="005E768C">
          <w:pPr>
            <w:pStyle w:val="C8B1061A06404318A00930BFD761B8CF"/>
          </w:pPr>
          <w:r>
            <w:t>Wednesday</w:t>
          </w:r>
        </w:p>
      </w:docPartBody>
    </w:docPart>
    <w:docPart>
      <w:docPartPr>
        <w:name w:val="A20A8DD24F6A48D8BD957B9CCC989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9968F-043F-4B82-B1D0-7001ADE7D417}"/>
      </w:docPartPr>
      <w:docPartBody>
        <w:p w:rsidR="00000000" w:rsidRDefault="005E768C">
          <w:pPr>
            <w:pStyle w:val="A20A8DD24F6A48D8BD957B9CCC989266"/>
          </w:pPr>
          <w:r>
            <w:t>Thursday</w:t>
          </w:r>
        </w:p>
      </w:docPartBody>
    </w:docPart>
    <w:docPart>
      <w:docPartPr>
        <w:name w:val="8A5C93254EC54418B8E32E48C922D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F5BA2-6A6B-4306-B771-DD4AA4B45837}"/>
      </w:docPartPr>
      <w:docPartBody>
        <w:p w:rsidR="00000000" w:rsidRDefault="005E768C">
          <w:pPr>
            <w:pStyle w:val="8A5C93254EC54418B8E32E48C922DE43"/>
          </w:pPr>
          <w:r>
            <w:t>Friday</w:t>
          </w:r>
        </w:p>
      </w:docPartBody>
    </w:docPart>
    <w:docPart>
      <w:docPartPr>
        <w:name w:val="18BD68439C674B678872AB6D1C730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2E000-A156-43D1-A09D-FC4981FC767D}"/>
      </w:docPartPr>
      <w:docPartBody>
        <w:p w:rsidR="00000000" w:rsidRDefault="005E768C">
          <w:pPr>
            <w:pStyle w:val="18BD68439C674B678872AB6D1C73053E"/>
          </w:pPr>
          <w:r>
            <w:t>Saturday</w:t>
          </w:r>
        </w:p>
      </w:docPartBody>
    </w:docPart>
    <w:docPart>
      <w:docPartPr>
        <w:name w:val="76FE831F0C984A00B0655C32A438D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7E3E1-CCF1-4360-ACAA-9BA319B0CA3E}"/>
      </w:docPartPr>
      <w:docPartBody>
        <w:p w:rsidR="00000000" w:rsidRDefault="005E768C">
          <w:pPr>
            <w:pStyle w:val="76FE831F0C984A00B0655C32A438DD42"/>
          </w:pPr>
          <w:r>
            <w:t>Sunday</w:t>
          </w:r>
        </w:p>
      </w:docPartBody>
    </w:docPart>
    <w:docPart>
      <w:docPartPr>
        <w:name w:val="9A744C0B773B4831A3E6780BF8BB5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C64F5-1796-4D52-8618-8E2668ACA600}"/>
      </w:docPartPr>
      <w:docPartBody>
        <w:p w:rsidR="00000000" w:rsidRDefault="005E768C">
          <w:pPr>
            <w:pStyle w:val="9A744C0B773B4831A3E6780BF8BB5A63"/>
          </w:pPr>
          <w:r>
            <w:t>Monday</w:t>
          </w:r>
        </w:p>
      </w:docPartBody>
    </w:docPart>
    <w:docPart>
      <w:docPartPr>
        <w:name w:val="D89B424F92FB48F58BC155A4058CA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EBCA3-089A-425E-83EA-19DE0FFD9BA5}"/>
      </w:docPartPr>
      <w:docPartBody>
        <w:p w:rsidR="00000000" w:rsidRDefault="005E768C">
          <w:pPr>
            <w:pStyle w:val="D89B424F92FB48F58BC155A4058CAEF8"/>
          </w:pPr>
          <w:r>
            <w:t>Tuesday</w:t>
          </w:r>
        </w:p>
      </w:docPartBody>
    </w:docPart>
    <w:docPart>
      <w:docPartPr>
        <w:name w:val="F6FBC395C2694CC380850F8531279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3C5FC-F6D5-4440-8D47-19FCE1C42E31}"/>
      </w:docPartPr>
      <w:docPartBody>
        <w:p w:rsidR="00000000" w:rsidRDefault="005E768C">
          <w:pPr>
            <w:pStyle w:val="F6FBC395C2694CC380850F853127959B"/>
          </w:pPr>
          <w:r>
            <w:t>Wednesday</w:t>
          </w:r>
        </w:p>
      </w:docPartBody>
    </w:docPart>
    <w:docPart>
      <w:docPartPr>
        <w:name w:val="CDA1373F681C4DA689B62CA78941B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CC101-D61A-43C0-801E-D51E7A70375D}"/>
      </w:docPartPr>
      <w:docPartBody>
        <w:p w:rsidR="00000000" w:rsidRDefault="005E768C">
          <w:pPr>
            <w:pStyle w:val="CDA1373F681C4DA689B62CA78941B717"/>
          </w:pPr>
          <w:r>
            <w:t>Thursday</w:t>
          </w:r>
        </w:p>
      </w:docPartBody>
    </w:docPart>
    <w:docPart>
      <w:docPartPr>
        <w:name w:val="898D3D70877F4C86BFDD656345E78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065DA-1272-4083-8D5E-CD979D2B4CDD}"/>
      </w:docPartPr>
      <w:docPartBody>
        <w:p w:rsidR="00000000" w:rsidRDefault="005E768C">
          <w:pPr>
            <w:pStyle w:val="898D3D70877F4C86BFDD656345E78CAA"/>
          </w:pPr>
          <w:r>
            <w:t>Friday</w:t>
          </w:r>
        </w:p>
      </w:docPartBody>
    </w:docPart>
    <w:docPart>
      <w:docPartPr>
        <w:name w:val="92CF4EBBB9934937927748DC0B506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3D8B9-9BEE-439B-A44A-488C75367B4F}"/>
      </w:docPartPr>
      <w:docPartBody>
        <w:p w:rsidR="00000000" w:rsidRDefault="005E768C">
          <w:pPr>
            <w:pStyle w:val="92CF4EBBB9934937927748DC0B506C06"/>
          </w:pPr>
          <w:r>
            <w:t>Saturday</w:t>
          </w:r>
        </w:p>
      </w:docPartBody>
    </w:docPart>
    <w:docPart>
      <w:docPartPr>
        <w:name w:val="DEE8A3C5FF064D239DB051C348C3D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817B0-2044-40CE-B451-2B64045822AC}"/>
      </w:docPartPr>
      <w:docPartBody>
        <w:p w:rsidR="00000000" w:rsidRDefault="005E768C">
          <w:pPr>
            <w:pStyle w:val="DEE8A3C5FF064D239DB051C348C3DBB1"/>
          </w:pPr>
          <w:r>
            <w:t>Sunday</w:t>
          </w:r>
        </w:p>
      </w:docPartBody>
    </w:docPart>
    <w:docPart>
      <w:docPartPr>
        <w:name w:val="62BB45E6A9EC46258FDF3DB48911B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87383-37B5-440D-8094-4CF07CB977EB}"/>
      </w:docPartPr>
      <w:docPartBody>
        <w:p w:rsidR="00000000" w:rsidRDefault="005E768C">
          <w:pPr>
            <w:pStyle w:val="62BB45E6A9EC46258FDF3DB48911BA74"/>
          </w:pPr>
          <w:r>
            <w:t>Monday</w:t>
          </w:r>
        </w:p>
      </w:docPartBody>
    </w:docPart>
    <w:docPart>
      <w:docPartPr>
        <w:name w:val="D4F09A78D41E410585E8CC60129AF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7933F-D0E4-4A28-9E3C-21AD38E6FDA7}"/>
      </w:docPartPr>
      <w:docPartBody>
        <w:p w:rsidR="00000000" w:rsidRDefault="005E768C">
          <w:pPr>
            <w:pStyle w:val="D4F09A78D41E410585E8CC60129AF2DE"/>
          </w:pPr>
          <w:r>
            <w:t>Tuesday</w:t>
          </w:r>
        </w:p>
      </w:docPartBody>
    </w:docPart>
    <w:docPart>
      <w:docPartPr>
        <w:name w:val="213A8B91B9364006A93814BA9257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05463-393D-4AEC-B289-F893D110F408}"/>
      </w:docPartPr>
      <w:docPartBody>
        <w:p w:rsidR="00000000" w:rsidRDefault="005E768C">
          <w:pPr>
            <w:pStyle w:val="213A8B91B9364006A93814BA9257F39B"/>
          </w:pPr>
          <w:r>
            <w:t>Wednesday</w:t>
          </w:r>
        </w:p>
      </w:docPartBody>
    </w:docPart>
    <w:docPart>
      <w:docPartPr>
        <w:name w:val="8A6F509415A84400A3E51BCD0C436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66F02-CC5D-4678-9C0E-FBB98F4F29E0}"/>
      </w:docPartPr>
      <w:docPartBody>
        <w:p w:rsidR="00000000" w:rsidRDefault="005E768C">
          <w:pPr>
            <w:pStyle w:val="8A6F509415A84400A3E51BCD0C43640D"/>
          </w:pPr>
          <w:r>
            <w:t>Thursday</w:t>
          </w:r>
        </w:p>
      </w:docPartBody>
    </w:docPart>
    <w:docPart>
      <w:docPartPr>
        <w:name w:val="23DD4E1A5CFC4302BAC1E918D90BF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F36C1-5B56-450A-9EAA-541123F7F528}"/>
      </w:docPartPr>
      <w:docPartBody>
        <w:p w:rsidR="00000000" w:rsidRDefault="005E768C">
          <w:pPr>
            <w:pStyle w:val="23DD4E1A5CFC4302BAC1E918D90BF4B3"/>
          </w:pPr>
          <w:r>
            <w:t>Friday</w:t>
          </w:r>
        </w:p>
      </w:docPartBody>
    </w:docPart>
    <w:docPart>
      <w:docPartPr>
        <w:name w:val="27725E74F2CE4463945AEF2625B31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3DCA7-BFA6-4DD1-B9D8-8E17B35D5DA4}"/>
      </w:docPartPr>
      <w:docPartBody>
        <w:p w:rsidR="00000000" w:rsidRDefault="005E768C">
          <w:pPr>
            <w:pStyle w:val="27725E74F2CE4463945AEF2625B31B5A"/>
          </w:pPr>
          <w:r>
            <w:t>Saturday</w:t>
          </w:r>
        </w:p>
      </w:docPartBody>
    </w:docPart>
    <w:docPart>
      <w:docPartPr>
        <w:name w:val="90E6F7F3169C475DB9AE63F1993C0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111CC-9039-4BB9-A648-1E1E95162B4B}"/>
      </w:docPartPr>
      <w:docPartBody>
        <w:p w:rsidR="00000000" w:rsidRDefault="005E768C">
          <w:pPr>
            <w:pStyle w:val="90E6F7F3169C475DB9AE63F1993C0A0C"/>
          </w:pPr>
          <w:r>
            <w:t>Sunday</w:t>
          </w:r>
        </w:p>
      </w:docPartBody>
    </w:docPart>
    <w:docPart>
      <w:docPartPr>
        <w:name w:val="1B716086B4464EE9930FBCDC3EACA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04F93-5FDB-4EB5-A716-AA81DC79EEE5}"/>
      </w:docPartPr>
      <w:docPartBody>
        <w:p w:rsidR="00000000" w:rsidRDefault="005E768C">
          <w:pPr>
            <w:pStyle w:val="1B716086B4464EE9930FBCDC3EACA85E"/>
          </w:pPr>
          <w:r>
            <w:t>Monday</w:t>
          </w:r>
        </w:p>
      </w:docPartBody>
    </w:docPart>
    <w:docPart>
      <w:docPartPr>
        <w:name w:val="623433C1F0AB4C78BCFDEE13B13D7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92C1F-8391-4CB1-8843-5D93816C3AE5}"/>
      </w:docPartPr>
      <w:docPartBody>
        <w:p w:rsidR="00000000" w:rsidRDefault="005E768C">
          <w:pPr>
            <w:pStyle w:val="623433C1F0AB4C78BCFDEE13B13D74C7"/>
          </w:pPr>
          <w:r>
            <w:t>Tuesday</w:t>
          </w:r>
        </w:p>
      </w:docPartBody>
    </w:docPart>
    <w:docPart>
      <w:docPartPr>
        <w:name w:val="90496B6E064E41929B899CEC5EA59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2500B-A6A4-46B1-9645-7E111097A96E}"/>
      </w:docPartPr>
      <w:docPartBody>
        <w:p w:rsidR="00000000" w:rsidRDefault="005E768C">
          <w:pPr>
            <w:pStyle w:val="90496B6E064E41929B899CEC5EA59034"/>
          </w:pPr>
          <w:r>
            <w:t>Wednesday</w:t>
          </w:r>
        </w:p>
      </w:docPartBody>
    </w:docPart>
    <w:docPart>
      <w:docPartPr>
        <w:name w:val="C7EA0A84B949474DBFD12BB852B28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FCCD0-553F-401A-AC1E-18425A8AD6D9}"/>
      </w:docPartPr>
      <w:docPartBody>
        <w:p w:rsidR="00000000" w:rsidRDefault="005E768C">
          <w:pPr>
            <w:pStyle w:val="C7EA0A84B949474DBFD12BB852B289AF"/>
          </w:pPr>
          <w:r>
            <w:t>Thursday</w:t>
          </w:r>
        </w:p>
      </w:docPartBody>
    </w:docPart>
    <w:docPart>
      <w:docPartPr>
        <w:name w:val="FDE8C9894286462E9A3D155700673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68A9B-ECE8-4A4E-8233-231E6155A2A6}"/>
      </w:docPartPr>
      <w:docPartBody>
        <w:p w:rsidR="00000000" w:rsidRDefault="005E768C">
          <w:pPr>
            <w:pStyle w:val="FDE8C9894286462E9A3D155700673BA9"/>
          </w:pPr>
          <w:r>
            <w:t>Friday</w:t>
          </w:r>
        </w:p>
      </w:docPartBody>
    </w:docPart>
    <w:docPart>
      <w:docPartPr>
        <w:name w:val="35CE58C42D304EDB91AA18182278A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6C87D-7F0C-44FD-A28D-D50BA3193258}"/>
      </w:docPartPr>
      <w:docPartBody>
        <w:p w:rsidR="00000000" w:rsidRDefault="005E768C">
          <w:pPr>
            <w:pStyle w:val="35CE58C42D304EDB91AA18182278A74E"/>
          </w:pPr>
          <w:r>
            <w:t>Saturday</w:t>
          </w:r>
        </w:p>
      </w:docPartBody>
    </w:docPart>
    <w:docPart>
      <w:docPartPr>
        <w:name w:val="052B9B4A08474E65B3BF8EC21888B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C4F18-1E28-4D11-ADCB-AEC47BA9B6AB}"/>
      </w:docPartPr>
      <w:docPartBody>
        <w:p w:rsidR="00000000" w:rsidRDefault="005E768C">
          <w:pPr>
            <w:pStyle w:val="052B9B4A08474E65B3BF8EC21888BD97"/>
          </w:pPr>
          <w:r>
            <w:t>Sunday</w:t>
          </w:r>
        </w:p>
      </w:docPartBody>
    </w:docPart>
    <w:docPart>
      <w:docPartPr>
        <w:name w:val="83C554D399DF4984BD0959029272E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CF5E8-9E8A-4473-A80C-AA58A7541D41}"/>
      </w:docPartPr>
      <w:docPartBody>
        <w:p w:rsidR="00000000" w:rsidRDefault="005E768C">
          <w:pPr>
            <w:pStyle w:val="83C554D399DF4984BD0959029272EDF6"/>
          </w:pPr>
          <w:r>
            <w:t>Monday</w:t>
          </w:r>
        </w:p>
      </w:docPartBody>
    </w:docPart>
    <w:docPart>
      <w:docPartPr>
        <w:name w:val="0278885E38014E45BB9A82B51F393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06E1E-EC0C-4D47-BFA1-B5402B5D5EFD}"/>
      </w:docPartPr>
      <w:docPartBody>
        <w:p w:rsidR="00000000" w:rsidRDefault="005E768C">
          <w:pPr>
            <w:pStyle w:val="0278885E38014E45BB9A82B51F393869"/>
          </w:pPr>
          <w:r>
            <w:t>Tuesday</w:t>
          </w:r>
        </w:p>
      </w:docPartBody>
    </w:docPart>
    <w:docPart>
      <w:docPartPr>
        <w:name w:val="4CFDC893E8C04FC9A669801FD529D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51271-0A7C-4661-86C4-15E6A7279CFA}"/>
      </w:docPartPr>
      <w:docPartBody>
        <w:p w:rsidR="00000000" w:rsidRDefault="005E768C">
          <w:pPr>
            <w:pStyle w:val="4CFDC893E8C04FC9A669801FD529DAE9"/>
          </w:pPr>
          <w:r>
            <w:t>Wednesday</w:t>
          </w:r>
        </w:p>
      </w:docPartBody>
    </w:docPart>
    <w:docPart>
      <w:docPartPr>
        <w:name w:val="8B8AA40E82FA4D4FB8821D13738EC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1C7AB-6FEC-4029-8883-72BC7CC4B7E0}"/>
      </w:docPartPr>
      <w:docPartBody>
        <w:p w:rsidR="00000000" w:rsidRDefault="005E768C">
          <w:pPr>
            <w:pStyle w:val="8B8AA40E82FA4D4FB8821D13738EC927"/>
          </w:pPr>
          <w:r>
            <w:t>Thursday</w:t>
          </w:r>
        </w:p>
      </w:docPartBody>
    </w:docPart>
    <w:docPart>
      <w:docPartPr>
        <w:name w:val="1CB93651BBF7470C85BE35C98D5FA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002CF-7C67-4260-9670-773312158273}"/>
      </w:docPartPr>
      <w:docPartBody>
        <w:p w:rsidR="00000000" w:rsidRDefault="005E768C">
          <w:pPr>
            <w:pStyle w:val="1CB93651BBF7470C85BE35C98D5FAFFC"/>
          </w:pPr>
          <w:r>
            <w:t>Friday</w:t>
          </w:r>
        </w:p>
      </w:docPartBody>
    </w:docPart>
    <w:docPart>
      <w:docPartPr>
        <w:name w:val="4A467621BD514F5E92A32373C95EF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0F8C5-949E-47B8-B902-5B2179289AFD}"/>
      </w:docPartPr>
      <w:docPartBody>
        <w:p w:rsidR="00000000" w:rsidRDefault="005E768C">
          <w:pPr>
            <w:pStyle w:val="4A467621BD514F5E92A32373C95EF2E8"/>
          </w:pPr>
          <w:r>
            <w:t>Saturday</w:t>
          </w:r>
        </w:p>
      </w:docPartBody>
    </w:docPart>
    <w:docPart>
      <w:docPartPr>
        <w:name w:val="D3A642C5C77447AF91E10CF798018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A39B4-DA84-4617-85D7-142EA422BDCE}"/>
      </w:docPartPr>
      <w:docPartBody>
        <w:p w:rsidR="00000000" w:rsidRDefault="005E768C">
          <w:pPr>
            <w:pStyle w:val="D3A642C5C77447AF91E10CF7980182F3"/>
          </w:pPr>
          <w:r>
            <w:t>Sunday</w:t>
          </w:r>
        </w:p>
      </w:docPartBody>
    </w:docPart>
    <w:docPart>
      <w:docPartPr>
        <w:name w:val="AB1801DE5DD94DD9BA279B58CEFAB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65B3-8DC3-4B3C-A400-019A40C0803C}"/>
      </w:docPartPr>
      <w:docPartBody>
        <w:p w:rsidR="00000000" w:rsidRDefault="005E768C">
          <w:pPr>
            <w:pStyle w:val="AB1801DE5DD94DD9BA279B58CEFAB661"/>
          </w:pPr>
          <w:r>
            <w:t>Monday</w:t>
          </w:r>
        </w:p>
      </w:docPartBody>
    </w:docPart>
    <w:docPart>
      <w:docPartPr>
        <w:name w:val="62A3BC0E4B204EFB8C918B9048BA6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854D0-CD89-498E-94EE-1990BCBCE021}"/>
      </w:docPartPr>
      <w:docPartBody>
        <w:p w:rsidR="00000000" w:rsidRDefault="005E768C">
          <w:pPr>
            <w:pStyle w:val="62A3BC0E4B204EFB8C918B9048BA6B67"/>
          </w:pPr>
          <w:r>
            <w:t>Tuesday</w:t>
          </w:r>
        </w:p>
      </w:docPartBody>
    </w:docPart>
    <w:docPart>
      <w:docPartPr>
        <w:name w:val="3D05A055E0254F249F63E002699BE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A7601-C946-4E90-8D4F-58AE5AE5BBD3}"/>
      </w:docPartPr>
      <w:docPartBody>
        <w:p w:rsidR="00000000" w:rsidRDefault="005E768C">
          <w:pPr>
            <w:pStyle w:val="3D05A055E0254F249F63E002699BE086"/>
          </w:pPr>
          <w:r>
            <w:t>Wednesday</w:t>
          </w:r>
        </w:p>
      </w:docPartBody>
    </w:docPart>
    <w:docPart>
      <w:docPartPr>
        <w:name w:val="98E2D269868E494180028629A9C2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B004E-FA54-47EE-B734-19ABB9F5FD45}"/>
      </w:docPartPr>
      <w:docPartBody>
        <w:p w:rsidR="00000000" w:rsidRDefault="005E768C">
          <w:pPr>
            <w:pStyle w:val="98E2D269868E494180028629A9C2C1B6"/>
          </w:pPr>
          <w:r>
            <w:t>Thursday</w:t>
          </w:r>
        </w:p>
      </w:docPartBody>
    </w:docPart>
    <w:docPart>
      <w:docPartPr>
        <w:name w:val="1F1D96968BDA41E8AA91E602B7C83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4D54B-B5E6-4C45-9984-2B5DD235709D}"/>
      </w:docPartPr>
      <w:docPartBody>
        <w:p w:rsidR="00000000" w:rsidRDefault="005E768C">
          <w:pPr>
            <w:pStyle w:val="1F1D96968BDA41E8AA91E602B7C83BA9"/>
          </w:pPr>
          <w:r>
            <w:t>Friday</w:t>
          </w:r>
        </w:p>
      </w:docPartBody>
    </w:docPart>
    <w:docPart>
      <w:docPartPr>
        <w:name w:val="8FF1D807AA194CDD9227C74467A5B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0DDDA-09B1-4CBE-91E5-764F7BC9E84F}"/>
      </w:docPartPr>
      <w:docPartBody>
        <w:p w:rsidR="00000000" w:rsidRDefault="005E768C">
          <w:pPr>
            <w:pStyle w:val="8FF1D807AA194CDD9227C74467A5B236"/>
          </w:pPr>
          <w:r>
            <w:t>Saturday</w:t>
          </w:r>
        </w:p>
      </w:docPartBody>
    </w:docPart>
    <w:docPart>
      <w:docPartPr>
        <w:name w:val="D991E6C717C3497AB7134855ACE4C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0688F-5891-462C-AD7F-73326F4715F7}"/>
      </w:docPartPr>
      <w:docPartBody>
        <w:p w:rsidR="00000000" w:rsidRDefault="005E768C">
          <w:pPr>
            <w:pStyle w:val="D991E6C717C3497AB7134855ACE4C74B"/>
          </w:pPr>
          <w:r>
            <w:t>Sunday</w:t>
          </w:r>
        </w:p>
      </w:docPartBody>
    </w:docPart>
    <w:docPart>
      <w:docPartPr>
        <w:name w:val="378B93A0FBE543908A9234CEE599C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9D60B-2FB1-4588-8027-4A56F96637C5}"/>
      </w:docPartPr>
      <w:docPartBody>
        <w:p w:rsidR="00000000" w:rsidRDefault="005E768C">
          <w:pPr>
            <w:pStyle w:val="378B93A0FBE543908A9234CEE599C3BC"/>
          </w:pPr>
          <w:r>
            <w:t>Monday</w:t>
          </w:r>
        </w:p>
      </w:docPartBody>
    </w:docPart>
    <w:docPart>
      <w:docPartPr>
        <w:name w:val="2F69298202DD44B3A880295EDA2A7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FEEE-4E97-458B-A1A7-727BA9914990}"/>
      </w:docPartPr>
      <w:docPartBody>
        <w:p w:rsidR="00000000" w:rsidRDefault="005E768C">
          <w:pPr>
            <w:pStyle w:val="2F69298202DD44B3A880295EDA2A748D"/>
          </w:pPr>
          <w:r>
            <w:t>Tuesday</w:t>
          </w:r>
        </w:p>
      </w:docPartBody>
    </w:docPart>
    <w:docPart>
      <w:docPartPr>
        <w:name w:val="0815147FAF7A4C4EA405AEBDBF998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119A3-718C-4C00-B694-7C9A59EC2C24}"/>
      </w:docPartPr>
      <w:docPartBody>
        <w:p w:rsidR="00000000" w:rsidRDefault="005E768C">
          <w:pPr>
            <w:pStyle w:val="0815147FAF7A4C4EA405AEBDBF998F2C"/>
          </w:pPr>
          <w:r>
            <w:t>Wednesday</w:t>
          </w:r>
        </w:p>
      </w:docPartBody>
    </w:docPart>
    <w:docPart>
      <w:docPartPr>
        <w:name w:val="E0260EABD97E48DBB762C16D9D2DB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FF659-5B8B-4149-BDF9-AB319B0972A2}"/>
      </w:docPartPr>
      <w:docPartBody>
        <w:p w:rsidR="00000000" w:rsidRDefault="005E768C">
          <w:pPr>
            <w:pStyle w:val="E0260EABD97E48DBB762C16D9D2DBFCE"/>
          </w:pPr>
          <w:r>
            <w:t>Thursday</w:t>
          </w:r>
        </w:p>
      </w:docPartBody>
    </w:docPart>
    <w:docPart>
      <w:docPartPr>
        <w:name w:val="EEEE4618B20D4389AD9373B2440C6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363F9-2302-4619-A3A2-40924BAB93E8}"/>
      </w:docPartPr>
      <w:docPartBody>
        <w:p w:rsidR="00000000" w:rsidRDefault="005E768C">
          <w:pPr>
            <w:pStyle w:val="EEEE4618B20D4389AD9373B2440C6900"/>
          </w:pPr>
          <w:r>
            <w:t>Friday</w:t>
          </w:r>
        </w:p>
      </w:docPartBody>
    </w:docPart>
    <w:docPart>
      <w:docPartPr>
        <w:name w:val="C7A55B19B24D412D926164FBFBAC8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59120-CACB-44CB-81C1-7D60CDD90AC1}"/>
      </w:docPartPr>
      <w:docPartBody>
        <w:p w:rsidR="00000000" w:rsidRDefault="005E768C">
          <w:pPr>
            <w:pStyle w:val="C7A55B19B24D412D926164FBFBAC81EC"/>
          </w:pPr>
          <w:r>
            <w:t>Saturday</w:t>
          </w:r>
        </w:p>
      </w:docPartBody>
    </w:docPart>
    <w:docPart>
      <w:docPartPr>
        <w:name w:val="C5DEF41FA51144908A45609164CB1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08534-44D9-4B8E-849F-F243D65D406D}"/>
      </w:docPartPr>
      <w:docPartBody>
        <w:p w:rsidR="00000000" w:rsidRDefault="005E768C">
          <w:pPr>
            <w:pStyle w:val="C5DEF41FA51144908A45609164CB1D5F"/>
          </w:pPr>
          <w:r>
            <w:t>Sunday</w:t>
          </w:r>
        </w:p>
      </w:docPartBody>
    </w:docPart>
    <w:docPart>
      <w:docPartPr>
        <w:name w:val="3DE1499A12FC4CB0978EB3A301779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00BC6-58FD-4E68-90D1-A85E1BD5767A}"/>
      </w:docPartPr>
      <w:docPartBody>
        <w:p w:rsidR="00000000" w:rsidRDefault="005E768C">
          <w:pPr>
            <w:pStyle w:val="3DE1499A12FC4CB0978EB3A301779F82"/>
          </w:pPr>
          <w:r>
            <w:t>Monday</w:t>
          </w:r>
        </w:p>
      </w:docPartBody>
    </w:docPart>
    <w:docPart>
      <w:docPartPr>
        <w:name w:val="E6C0BA4D74BC4E04ABAF263BEBD16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2C876-C052-4F67-87BA-DF05B452A0BD}"/>
      </w:docPartPr>
      <w:docPartBody>
        <w:p w:rsidR="00000000" w:rsidRDefault="005E768C">
          <w:pPr>
            <w:pStyle w:val="E6C0BA4D74BC4E04ABAF263BEBD1637A"/>
          </w:pPr>
          <w:r>
            <w:t>Tuesday</w:t>
          </w:r>
        </w:p>
      </w:docPartBody>
    </w:docPart>
    <w:docPart>
      <w:docPartPr>
        <w:name w:val="831837C7C39D42E0B670CF52B520F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9FB8D-276E-40CE-92C2-63679DF6CC7C}"/>
      </w:docPartPr>
      <w:docPartBody>
        <w:p w:rsidR="00000000" w:rsidRDefault="005E768C">
          <w:pPr>
            <w:pStyle w:val="831837C7C39D42E0B670CF52B520FF8C"/>
          </w:pPr>
          <w:r>
            <w:t>Wednesday</w:t>
          </w:r>
        </w:p>
      </w:docPartBody>
    </w:docPart>
    <w:docPart>
      <w:docPartPr>
        <w:name w:val="A3C5A007B8C04697B9EFADB49EC53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AC6FB-6929-4251-9CFF-F388707F11D7}"/>
      </w:docPartPr>
      <w:docPartBody>
        <w:p w:rsidR="00000000" w:rsidRDefault="005E768C">
          <w:pPr>
            <w:pStyle w:val="A3C5A007B8C04697B9EFADB49EC53616"/>
          </w:pPr>
          <w:r>
            <w:t>Thursday</w:t>
          </w:r>
        </w:p>
      </w:docPartBody>
    </w:docPart>
    <w:docPart>
      <w:docPartPr>
        <w:name w:val="0A494CE448BC47F78EB227E3C7ECA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8F722-123C-469B-8561-B55A76D5FDA4}"/>
      </w:docPartPr>
      <w:docPartBody>
        <w:p w:rsidR="00000000" w:rsidRDefault="005E768C">
          <w:pPr>
            <w:pStyle w:val="0A494CE448BC47F78EB227E3C7ECAFBA"/>
          </w:pPr>
          <w:r>
            <w:t>Friday</w:t>
          </w:r>
        </w:p>
      </w:docPartBody>
    </w:docPart>
    <w:docPart>
      <w:docPartPr>
        <w:name w:val="A66D319EE59B4F5694D35F105AB9F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719AE-3E16-4FBB-9FF9-BBEC8130C31E}"/>
      </w:docPartPr>
      <w:docPartBody>
        <w:p w:rsidR="00000000" w:rsidRDefault="005E768C">
          <w:pPr>
            <w:pStyle w:val="A66D319EE59B4F5694D35F105AB9FA07"/>
          </w:pPr>
          <w:r>
            <w:t>Saturday</w:t>
          </w:r>
        </w:p>
      </w:docPartBody>
    </w:docPart>
    <w:docPart>
      <w:docPartPr>
        <w:name w:val="66C4FBD7B9B746CEAF1841FB55EC9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880B4-FC0E-432D-A4F4-F54438A2DE8B}"/>
      </w:docPartPr>
      <w:docPartBody>
        <w:p w:rsidR="00000000" w:rsidRDefault="005E768C">
          <w:pPr>
            <w:pStyle w:val="66C4FBD7B9B746CEAF1841FB55EC9F0F"/>
          </w:pPr>
          <w:r>
            <w:t>Sunday</w:t>
          </w:r>
        </w:p>
      </w:docPartBody>
    </w:docPart>
    <w:docPart>
      <w:docPartPr>
        <w:name w:val="396662E16C604F8D8B9D901186756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D2B9-A1BB-4D31-9CB5-02618971C1C7}"/>
      </w:docPartPr>
      <w:docPartBody>
        <w:p w:rsidR="00000000" w:rsidRDefault="005E768C">
          <w:pPr>
            <w:pStyle w:val="396662E16C604F8D8B9D9011867566B2"/>
          </w:pPr>
          <w:r>
            <w:t>Monday</w:t>
          </w:r>
        </w:p>
      </w:docPartBody>
    </w:docPart>
    <w:docPart>
      <w:docPartPr>
        <w:name w:val="6624615AA2634AF49AC0AD6C70C65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6FEFE-A4D9-4877-98E1-D2860672E247}"/>
      </w:docPartPr>
      <w:docPartBody>
        <w:p w:rsidR="00000000" w:rsidRDefault="005E768C">
          <w:pPr>
            <w:pStyle w:val="6624615AA2634AF49AC0AD6C70C65A62"/>
          </w:pPr>
          <w:r>
            <w:t>Tuesday</w:t>
          </w:r>
        </w:p>
      </w:docPartBody>
    </w:docPart>
    <w:docPart>
      <w:docPartPr>
        <w:name w:val="CC4AD2EFC58D4ECB983CBB1BD8F4D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D1439-476A-4584-872E-05A7BA38EC20}"/>
      </w:docPartPr>
      <w:docPartBody>
        <w:p w:rsidR="00000000" w:rsidRDefault="005E768C">
          <w:pPr>
            <w:pStyle w:val="CC4AD2EFC58D4ECB983CBB1BD8F4D37F"/>
          </w:pPr>
          <w:r>
            <w:t>Wednesday</w:t>
          </w:r>
        </w:p>
      </w:docPartBody>
    </w:docPart>
    <w:docPart>
      <w:docPartPr>
        <w:name w:val="80D41A6C327A46BCAF0816D374496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8F429-AB43-4FDB-9900-483190C55E22}"/>
      </w:docPartPr>
      <w:docPartBody>
        <w:p w:rsidR="00000000" w:rsidRDefault="005E768C">
          <w:pPr>
            <w:pStyle w:val="80D41A6C327A46BCAF0816D374496B7E"/>
          </w:pPr>
          <w:r>
            <w:t>Thursday</w:t>
          </w:r>
        </w:p>
      </w:docPartBody>
    </w:docPart>
    <w:docPart>
      <w:docPartPr>
        <w:name w:val="6D48A20C0F754950A9E153A69B733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07409-FCB7-44B0-A9B2-D14FD4345434}"/>
      </w:docPartPr>
      <w:docPartBody>
        <w:p w:rsidR="00000000" w:rsidRDefault="005E768C">
          <w:pPr>
            <w:pStyle w:val="6D48A20C0F754950A9E153A69B7334FB"/>
          </w:pPr>
          <w:r>
            <w:t>Friday</w:t>
          </w:r>
        </w:p>
      </w:docPartBody>
    </w:docPart>
    <w:docPart>
      <w:docPartPr>
        <w:name w:val="A65C28986579425792273E07FC2A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712C-4734-4EB9-9FC9-D25F543C572A}"/>
      </w:docPartPr>
      <w:docPartBody>
        <w:p w:rsidR="00000000" w:rsidRDefault="005E768C">
          <w:pPr>
            <w:pStyle w:val="A65C28986579425792273E07FC2ACA37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CD20F69F2C40DBA185C666B5E79301">
    <w:name w:val="B9CD20F69F2C40DBA185C666B5E79301"/>
  </w:style>
  <w:style w:type="paragraph" w:customStyle="1" w:styleId="A76F7B6544EA4E838E621CF55A87A713">
    <w:name w:val="A76F7B6544EA4E838E621CF55A87A713"/>
  </w:style>
  <w:style w:type="paragraph" w:customStyle="1" w:styleId="FEE3148240AB40E2B6125A4D647ADA1E">
    <w:name w:val="FEE3148240AB40E2B6125A4D647ADA1E"/>
  </w:style>
  <w:style w:type="paragraph" w:customStyle="1" w:styleId="1D2B0F4FD35E4E9F95F73A0EE418CD74">
    <w:name w:val="1D2B0F4FD35E4E9F95F73A0EE418CD74"/>
  </w:style>
  <w:style w:type="paragraph" w:customStyle="1" w:styleId="2F76784752734BDF8B90CCCBF89CD4EE">
    <w:name w:val="2F76784752734BDF8B90CCCBF89CD4EE"/>
  </w:style>
  <w:style w:type="paragraph" w:customStyle="1" w:styleId="13EC65EDE4D44BFC8D75ED6F3CB24A15">
    <w:name w:val="13EC65EDE4D44BFC8D75ED6F3CB24A15"/>
  </w:style>
  <w:style w:type="paragraph" w:customStyle="1" w:styleId="2975D8F2679042968C37C61FDA99D50A">
    <w:name w:val="2975D8F2679042968C37C61FDA99D50A"/>
  </w:style>
  <w:style w:type="paragraph" w:customStyle="1" w:styleId="6B22E3E39ECB48DABD534F3A9B741C0A">
    <w:name w:val="6B22E3E39ECB48DABD534F3A9B741C0A"/>
  </w:style>
  <w:style w:type="paragraph" w:customStyle="1" w:styleId="AE822415E551433B973B27785526DBE7">
    <w:name w:val="AE822415E551433B973B27785526DBE7"/>
  </w:style>
  <w:style w:type="paragraph" w:customStyle="1" w:styleId="F23F45B6055C44B18F2B4707AC03C8B5">
    <w:name w:val="F23F45B6055C44B18F2B4707AC03C8B5"/>
  </w:style>
  <w:style w:type="paragraph" w:customStyle="1" w:styleId="7DFD2AA1950341B8B68E52F0A1CB44B0">
    <w:name w:val="7DFD2AA1950341B8B68E52F0A1CB44B0"/>
  </w:style>
  <w:style w:type="paragraph" w:customStyle="1" w:styleId="933E34C76F2F481A84E9143626031670">
    <w:name w:val="933E34C76F2F481A84E9143626031670"/>
  </w:style>
  <w:style w:type="paragraph" w:customStyle="1" w:styleId="21F89E1836834A87918B34FFF97C2615">
    <w:name w:val="21F89E1836834A87918B34FFF97C2615"/>
  </w:style>
  <w:style w:type="paragraph" w:customStyle="1" w:styleId="145CB42C527948E2B10269306E8AEC0B">
    <w:name w:val="145CB42C527948E2B10269306E8AEC0B"/>
  </w:style>
  <w:style w:type="paragraph" w:customStyle="1" w:styleId="B3C12295DA2042568E1AEAF7F053B62F">
    <w:name w:val="B3C12295DA2042568E1AEAF7F053B62F"/>
  </w:style>
  <w:style w:type="paragraph" w:customStyle="1" w:styleId="EDD8B96800F94073B5B47BC3DFD3593A">
    <w:name w:val="EDD8B96800F94073B5B47BC3DFD3593A"/>
  </w:style>
  <w:style w:type="paragraph" w:customStyle="1" w:styleId="ACAECC055F9F42D2B4B208EB4C06E2E2">
    <w:name w:val="ACAECC055F9F42D2B4B208EB4C06E2E2"/>
  </w:style>
  <w:style w:type="paragraph" w:customStyle="1" w:styleId="1E7C8039050343CD8EB0F94776C0EB1D">
    <w:name w:val="1E7C8039050343CD8EB0F94776C0EB1D"/>
  </w:style>
  <w:style w:type="paragraph" w:customStyle="1" w:styleId="AD3810D0EC80408EA3451598ADF9FB2F">
    <w:name w:val="AD3810D0EC80408EA3451598ADF9FB2F"/>
  </w:style>
  <w:style w:type="paragraph" w:customStyle="1" w:styleId="785F85E7310F4EFB810C6BB54DE3C97A">
    <w:name w:val="785F85E7310F4EFB810C6BB54DE3C97A"/>
  </w:style>
  <w:style w:type="paragraph" w:customStyle="1" w:styleId="0BB804C414C743979662E44DA859054C">
    <w:name w:val="0BB804C414C743979662E44DA859054C"/>
  </w:style>
  <w:style w:type="paragraph" w:customStyle="1" w:styleId="E0A387BD14B64BCF86299B3179951E51">
    <w:name w:val="E0A387BD14B64BCF86299B3179951E51"/>
  </w:style>
  <w:style w:type="paragraph" w:customStyle="1" w:styleId="812A1DDC147143AF8828822272500110">
    <w:name w:val="812A1DDC147143AF8828822272500110"/>
  </w:style>
  <w:style w:type="paragraph" w:customStyle="1" w:styleId="DBDEE8415C1C43FA8C1754AE8DB92203">
    <w:name w:val="DBDEE8415C1C43FA8C1754AE8DB92203"/>
  </w:style>
  <w:style w:type="paragraph" w:customStyle="1" w:styleId="E45716FB26474010AB7E974F466B195C">
    <w:name w:val="E45716FB26474010AB7E974F466B195C"/>
  </w:style>
  <w:style w:type="paragraph" w:customStyle="1" w:styleId="01E1F5F55DCC4683B1104BF1F4665B35">
    <w:name w:val="01E1F5F55DCC4683B1104BF1F4665B35"/>
  </w:style>
  <w:style w:type="paragraph" w:customStyle="1" w:styleId="D926781C7D9E45C6873AFBE84D255224">
    <w:name w:val="D926781C7D9E45C6873AFBE84D255224"/>
  </w:style>
  <w:style w:type="paragraph" w:customStyle="1" w:styleId="9C9BC79C19C6459EB07517E091595F80">
    <w:name w:val="9C9BC79C19C6459EB07517E091595F80"/>
  </w:style>
  <w:style w:type="paragraph" w:customStyle="1" w:styleId="C00A9FA43B9E4D33AD3E047458B07D91">
    <w:name w:val="C00A9FA43B9E4D33AD3E047458B07D91"/>
  </w:style>
  <w:style w:type="paragraph" w:customStyle="1" w:styleId="E94F8B05A2714979B560ED43DE145FFC">
    <w:name w:val="E94F8B05A2714979B560ED43DE145FFC"/>
  </w:style>
  <w:style w:type="paragraph" w:customStyle="1" w:styleId="38CB3AEBB87D466EB5021BDB5A255F1B">
    <w:name w:val="38CB3AEBB87D466EB5021BDB5A255F1B"/>
  </w:style>
  <w:style w:type="paragraph" w:customStyle="1" w:styleId="32B0A76DD2634D5BB61A4F0C661E003D">
    <w:name w:val="32B0A76DD2634D5BB61A4F0C661E003D"/>
  </w:style>
  <w:style w:type="paragraph" w:customStyle="1" w:styleId="F7B79943BBCF421CB25052C0775893C8">
    <w:name w:val="F7B79943BBCF421CB25052C0775893C8"/>
  </w:style>
  <w:style w:type="paragraph" w:customStyle="1" w:styleId="3FBB40891B6D4B8EAE57438BCF1AE546">
    <w:name w:val="3FBB40891B6D4B8EAE57438BCF1AE546"/>
  </w:style>
  <w:style w:type="paragraph" w:customStyle="1" w:styleId="72C09A420CDF432D8138C5506854EF6E">
    <w:name w:val="72C09A420CDF432D8138C5506854EF6E"/>
  </w:style>
  <w:style w:type="paragraph" w:customStyle="1" w:styleId="EC1A268D58954E2A9C480CB7D70F44E0">
    <w:name w:val="EC1A268D58954E2A9C480CB7D70F44E0"/>
  </w:style>
  <w:style w:type="paragraph" w:customStyle="1" w:styleId="E9B795FE05074285BDCA2F3C8120E9E3">
    <w:name w:val="E9B795FE05074285BDCA2F3C8120E9E3"/>
  </w:style>
  <w:style w:type="paragraph" w:customStyle="1" w:styleId="6DE873C2D579405BBE9414EDFB87A511">
    <w:name w:val="6DE873C2D579405BBE9414EDFB87A511"/>
  </w:style>
  <w:style w:type="paragraph" w:customStyle="1" w:styleId="49B9688B23DC47688C5B2A5338B412FC">
    <w:name w:val="49B9688B23DC47688C5B2A5338B412FC"/>
  </w:style>
  <w:style w:type="paragraph" w:customStyle="1" w:styleId="A317C10F8AE647079E7D22A35BF50CA0">
    <w:name w:val="A317C10F8AE647079E7D22A35BF50CA0"/>
  </w:style>
  <w:style w:type="paragraph" w:customStyle="1" w:styleId="98B6D722640B4E2884706E429F569596">
    <w:name w:val="98B6D722640B4E2884706E429F569596"/>
  </w:style>
  <w:style w:type="paragraph" w:customStyle="1" w:styleId="B1377CA5C6054831B35351091D426BAB">
    <w:name w:val="B1377CA5C6054831B35351091D426BAB"/>
  </w:style>
  <w:style w:type="paragraph" w:customStyle="1" w:styleId="72C68EC0B8ED4674A908B9562C11BCE7">
    <w:name w:val="72C68EC0B8ED4674A908B9562C11BCE7"/>
  </w:style>
  <w:style w:type="paragraph" w:customStyle="1" w:styleId="1E4023BFF1FA472D972A3D704A303CF7">
    <w:name w:val="1E4023BFF1FA472D972A3D704A303CF7"/>
  </w:style>
  <w:style w:type="paragraph" w:customStyle="1" w:styleId="B708DFE1A69F445F92B9E98FE9608B85">
    <w:name w:val="B708DFE1A69F445F92B9E98FE9608B85"/>
  </w:style>
  <w:style w:type="paragraph" w:customStyle="1" w:styleId="C8B1061A06404318A00930BFD761B8CF">
    <w:name w:val="C8B1061A06404318A00930BFD761B8CF"/>
  </w:style>
  <w:style w:type="paragraph" w:customStyle="1" w:styleId="A20A8DD24F6A48D8BD957B9CCC989266">
    <w:name w:val="A20A8DD24F6A48D8BD957B9CCC989266"/>
  </w:style>
  <w:style w:type="paragraph" w:customStyle="1" w:styleId="8A5C93254EC54418B8E32E48C922DE43">
    <w:name w:val="8A5C93254EC54418B8E32E48C922DE43"/>
  </w:style>
  <w:style w:type="paragraph" w:customStyle="1" w:styleId="18BD68439C674B678872AB6D1C73053E">
    <w:name w:val="18BD68439C674B678872AB6D1C73053E"/>
  </w:style>
  <w:style w:type="paragraph" w:customStyle="1" w:styleId="CEDFECD78B3A48839177BFB743CFAE1B">
    <w:name w:val="CEDFECD78B3A48839177BFB743CFAE1B"/>
  </w:style>
  <w:style w:type="paragraph" w:customStyle="1" w:styleId="D2DDD4B2CF2943299D7BDCB5CD45FB6E">
    <w:name w:val="D2DDD4B2CF2943299D7BDCB5CD45FB6E"/>
  </w:style>
  <w:style w:type="paragraph" w:customStyle="1" w:styleId="D7BDAD19C49549BF8267E39B94BFF79F">
    <w:name w:val="D7BDAD19C49549BF8267E39B94BFF79F"/>
  </w:style>
  <w:style w:type="paragraph" w:customStyle="1" w:styleId="A1D73BE96883473F979CFD38F47DF3FD">
    <w:name w:val="A1D73BE96883473F979CFD38F47DF3FD"/>
  </w:style>
  <w:style w:type="paragraph" w:customStyle="1" w:styleId="69814D5FD8524DB08434E19FAB1CA157">
    <w:name w:val="69814D5FD8524DB08434E19FAB1CA157"/>
  </w:style>
  <w:style w:type="paragraph" w:customStyle="1" w:styleId="A23B8C97FF964D4CB76189B4CE8D0B76">
    <w:name w:val="A23B8C97FF964D4CB76189B4CE8D0B76"/>
  </w:style>
  <w:style w:type="paragraph" w:customStyle="1" w:styleId="F0B83DD67A7A42208986149B5A2C1771">
    <w:name w:val="F0B83DD67A7A42208986149B5A2C1771"/>
  </w:style>
  <w:style w:type="paragraph" w:customStyle="1" w:styleId="76FE831F0C984A00B0655C32A438DD42">
    <w:name w:val="76FE831F0C984A00B0655C32A438DD42"/>
  </w:style>
  <w:style w:type="paragraph" w:customStyle="1" w:styleId="9A744C0B773B4831A3E6780BF8BB5A63">
    <w:name w:val="9A744C0B773B4831A3E6780BF8BB5A63"/>
  </w:style>
  <w:style w:type="paragraph" w:customStyle="1" w:styleId="D89B424F92FB48F58BC155A4058CAEF8">
    <w:name w:val="D89B424F92FB48F58BC155A4058CAEF8"/>
  </w:style>
  <w:style w:type="paragraph" w:customStyle="1" w:styleId="F6FBC395C2694CC380850F853127959B">
    <w:name w:val="F6FBC395C2694CC380850F853127959B"/>
  </w:style>
  <w:style w:type="paragraph" w:customStyle="1" w:styleId="CDA1373F681C4DA689B62CA78941B717">
    <w:name w:val="CDA1373F681C4DA689B62CA78941B717"/>
  </w:style>
  <w:style w:type="paragraph" w:customStyle="1" w:styleId="898D3D70877F4C86BFDD656345E78CAA">
    <w:name w:val="898D3D70877F4C86BFDD656345E78CAA"/>
  </w:style>
  <w:style w:type="paragraph" w:customStyle="1" w:styleId="92CF4EBBB9934937927748DC0B506C06">
    <w:name w:val="92CF4EBBB9934937927748DC0B506C06"/>
  </w:style>
  <w:style w:type="paragraph" w:customStyle="1" w:styleId="91B5BC0E68174407999781D09A862B6A">
    <w:name w:val="91B5BC0E68174407999781D09A862B6A"/>
  </w:style>
  <w:style w:type="paragraph" w:customStyle="1" w:styleId="B446EF6EC7794471BFCB8AFCF20D04C2">
    <w:name w:val="B446EF6EC7794471BFCB8AFCF20D04C2"/>
  </w:style>
  <w:style w:type="paragraph" w:customStyle="1" w:styleId="8185A947644B477E8CD47ED7E9265EB9">
    <w:name w:val="8185A947644B477E8CD47ED7E9265EB9"/>
  </w:style>
  <w:style w:type="paragraph" w:customStyle="1" w:styleId="59CEDE1E39FD4E8F80D0CE00FD9112AB">
    <w:name w:val="59CEDE1E39FD4E8F80D0CE00FD9112AB"/>
  </w:style>
  <w:style w:type="paragraph" w:customStyle="1" w:styleId="B86109DA80EB4BD1B34B950E05396F11">
    <w:name w:val="B86109DA80EB4BD1B34B950E05396F11"/>
  </w:style>
  <w:style w:type="paragraph" w:customStyle="1" w:styleId="C0D57F5C4DFE449F85305F64BA4386C6">
    <w:name w:val="C0D57F5C4DFE449F85305F64BA4386C6"/>
  </w:style>
  <w:style w:type="paragraph" w:customStyle="1" w:styleId="61AD967AB845444C959584D461C9C395">
    <w:name w:val="61AD967AB845444C959584D461C9C395"/>
  </w:style>
  <w:style w:type="paragraph" w:customStyle="1" w:styleId="DEE8A3C5FF064D239DB051C348C3DBB1">
    <w:name w:val="DEE8A3C5FF064D239DB051C348C3DBB1"/>
  </w:style>
  <w:style w:type="paragraph" w:customStyle="1" w:styleId="62BB45E6A9EC46258FDF3DB48911BA74">
    <w:name w:val="62BB45E6A9EC46258FDF3DB48911BA74"/>
  </w:style>
  <w:style w:type="paragraph" w:customStyle="1" w:styleId="D4F09A78D41E410585E8CC60129AF2DE">
    <w:name w:val="D4F09A78D41E410585E8CC60129AF2DE"/>
  </w:style>
  <w:style w:type="paragraph" w:customStyle="1" w:styleId="213A8B91B9364006A93814BA9257F39B">
    <w:name w:val="213A8B91B9364006A93814BA9257F39B"/>
  </w:style>
  <w:style w:type="paragraph" w:customStyle="1" w:styleId="8A6F509415A84400A3E51BCD0C43640D">
    <w:name w:val="8A6F509415A84400A3E51BCD0C43640D"/>
  </w:style>
  <w:style w:type="paragraph" w:customStyle="1" w:styleId="23DD4E1A5CFC4302BAC1E918D90BF4B3">
    <w:name w:val="23DD4E1A5CFC4302BAC1E918D90BF4B3"/>
  </w:style>
  <w:style w:type="paragraph" w:customStyle="1" w:styleId="27725E74F2CE4463945AEF2625B31B5A">
    <w:name w:val="27725E74F2CE4463945AEF2625B31B5A"/>
  </w:style>
  <w:style w:type="paragraph" w:customStyle="1" w:styleId="4D22EAA8639E4DAEAC1ADA45ED23B48E">
    <w:name w:val="4D22EAA8639E4DAEAC1ADA45ED23B48E"/>
  </w:style>
  <w:style w:type="paragraph" w:customStyle="1" w:styleId="3201EBE029A447E49715345B5A2DEE64">
    <w:name w:val="3201EBE029A447E49715345B5A2DEE64"/>
  </w:style>
  <w:style w:type="paragraph" w:customStyle="1" w:styleId="8189C6C9BFDA46A1AF32874C2A7ED5F2">
    <w:name w:val="8189C6C9BFDA46A1AF32874C2A7ED5F2"/>
  </w:style>
  <w:style w:type="paragraph" w:customStyle="1" w:styleId="E460D2A2E05C4ABE9438FE541C751792">
    <w:name w:val="E460D2A2E05C4ABE9438FE541C751792"/>
  </w:style>
  <w:style w:type="paragraph" w:customStyle="1" w:styleId="FE8C1078C5A94232961C222DC48A5CC9">
    <w:name w:val="FE8C1078C5A94232961C222DC48A5CC9"/>
  </w:style>
  <w:style w:type="paragraph" w:customStyle="1" w:styleId="F3BA99EB124E4133A9B829C40FBFA205">
    <w:name w:val="F3BA99EB124E4133A9B829C40FBFA205"/>
  </w:style>
  <w:style w:type="paragraph" w:customStyle="1" w:styleId="DD9B841400E34205A50C50A507149CA2">
    <w:name w:val="DD9B841400E34205A50C50A507149CA2"/>
  </w:style>
  <w:style w:type="paragraph" w:customStyle="1" w:styleId="90E6F7F3169C475DB9AE63F1993C0A0C">
    <w:name w:val="90E6F7F3169C475DB9AE63F1993C0A0C"/>
  </w:style>
  <w:style w:type="paragraph" w:customStyle="1" w:styleId="1B716086B4464EE9930FBCDC3EACA85E">
    <w:name w:val="1B716086B4464EE9930FBCDC3EACA85E"/>
  </w:style>
  <w:style w:type="paragraph" w:customStyle="1" w:styleId="623433C1F0AB4C78BCFDEE13B13D74C7">
    <w:name w:val="623433C1F0AB4C78BCFDEE13B13D74C7"/>
  </w:style>
  <w:style w:type="paragraph" w:customStyle="1" w:styleId="90496B6E064E41929B899CEC5EA59034">
    <w:name w:val="90496B6E064E41929B899CEC5EA59034"/>
  </w:style>
  <w:style w:type="paragraph" w:customStyle="1" w:styleId="C7EA0A84B949474DBFD12BB852B289AF">
    <w:name w:val="C7EA0A84B949474DBFD12BB852B289AF"/>
  </w:style>
  <w:style w:type="paragraph" w:customStyle="1" w:styleId="FDE8C9894286462E9A3D155700673BA9">
    <w:name w:val="FDE8C9894286462E9A3D155700673BA9"/>
  </w:style>
  <w:style w:type="paragraph" w:customStyle="1" w:styleId="35CE58C42D304EDB91AA18182278A74E">
    <w:name w:val="35CE58C42D304EDB91AA18182278A74E"/>
  </w:style>
  <w:style w:type="paragraph" w:customStyle="1" w:styleId="BCF54E7FBB7E4EDAAFD1735CDF4E235A">
    <w:name w:val="BCF54E7FBB7E4EDAAFD1735CDF4E235A"/>
  </w:style>
  <w:style w:type="paragraph" w:customStyle="1" w:styleId="13B0D5435A8B47FD8F7AFDF21D931CD3">
    <w:name w:val="13B0D5435A8B47FD8F7AFDF21D931CD3"/>
  </w:style>
  <w:style w:type="paragraph" w:customStyle="1" w:styleId="F4B0CFDA77C0475CA0E48346F8BDE4A9">
    <w:name w:val="F4B0CFDA77C0475CA0E48346F8BDE4A9"/>
  </w:style>
  <w:style w:type="paragraph" w:customStyle="1" w:styleId="A3F7F0759C9B4934806A111BF563B32E">
    <w:name w:val="A3F7F0759C9B4934806A111BF563B32E"/>
  </w:style>
  <w:style w:type="paragraph" w:customStyle="1" w:styleId="A2A0E93AEC1A46B1B244D92BC311C193">
    <w:name w:val="A2A0E93AEC1A46B1B244D92BC311C193"/>
  </w:style>
  <w:style w:type="paragraph" w:customStyle="1" w:styleId="BF4DD7DDCBF542C1A45B2C41C55AC796">
    <w:name w:val="BF4DD7DDCBF542C1A45B2C41C55AC796"/>
  </w:style>
  <w:style w:type="paragraph" w:customStyle="1" w:styleId="A4DC1B17EE054BA09B497D2B1AA9F265">
    <w:name w:val="A4DC1B17EE054BA09B497D2B1AA9F265"/>
  </w:style>
  <w:style w:type="paragraph" w:customStyle="1" w:styleId="052B9B4A08474E65B3BF8EC21888BD97">
    <w:name w:val="052B9B4A08474E65B3BF8EC21888BD97"/>
  </w:style>
  <w:style w:type="paragraph" w:customStyle="1" w:styleId="83C554D399DF4984BD0959029272EDF6">
    <w:name w:val="83C554D399DF4984BD0959029272EDF6"/>
  </w:style>
  <w:style w:type="paragraph" w:customStyle="1" w:styleId="0278885E38014E45BB9A82B51F393869">
    <w:name w:val="0278885E38014E45BB9A82B51F393869"/>
  </w:style>
  <w:style w:type="paragraph" w:customStyle="1" w:styleId="4CFDC893E8C04FC9A669801FD529DAE9">
    <w:name w:val="4CFDC893E8C04FC9A669801FD529DAE9"/>
  </w:style>
  <w:style w:type="paragraph" w:customStyle="1" w:styleId="8B8AA40E82FA4D4FB8821D13738EC927">
    <w:name w:val="8B8AA40E82FA4D4FB8821D13738EC927"/>
  </w:style>
  <w:style w:type="paragraph" w:customStyle="1" w:styleId="1CB93651BBF7470C85BE35C98D5FAFFC">
    <w:name w:val="1CB93651BBF7470C85BE35C98D5FAFFC"/>
  </w:style>
  <w:style w:type="paragraph" w:customStyle="1" w:styleId="4A467621BD514F5E92A32373C95EF2E8">
    <w:name w:val="4A467621BD514F5E92A32373C95EF2E8"/>
  </w:style>
  <w:style w:type="paragraph" w:customStyle="1" w:styleId="D66CFBEA4ED0483191D43BC98E016EF6">
    <w:name w:val="D66CFBEA4ED0483191D43BC98E016EF6"/>
  </w:style>
  <w:style w:type="paragraph" w:customStyle="1" w:styleId="80CBA862C6E844F887660A4A7619CF7B">
    <w:name w:val="80CBA862C6E844F887660A4A7619CF7B"/>
  </w:style>
  <w:style w:type="paragraph" w:customStyle="1" w:styleId="603A0928EE754525BC1113A52F354486">
    <w:name w:val="603A0928EE754525BC1113A52F354486"/>
  </w:style>
  <w:style w:type="paragraph" w:customStyle="1" w:styleId="DF1FDFDFC72C438AA6E58889E4B3F8B4">
    <w:name w:val="DF1FDFDFC72C438AA6E58889E4B3F8B4"/>
  </w:style>
  <w:style w:type="paragraph" w:customStyle="1" w:styleId="21FEE448BBA34AD0B44EFE245A2E6516">
    <w:name w:val="21FEE448BBA34AD0B44EFE245A2E6516"/>
  </w:style>
  <w:style w:type="paragraph" w:customStyle="1" w:styleId="E0E5D202111546EC8CA7740DD0EF492F">
    <w:name w:val="E0E5D202111546EC8CA7740DD0EF492F"/>
  </w:style>
  <w:style w:type="paragraph" w:customStyle="1" w:styleId="42B2B18E02804334ADC086B66C8733D0">
    <w:name w:val="42B2B18E02804334ADC086B66C8733D0"/>
  </w:style>
  <w:style w:type="paragraph" w:customStyle="1" w:styleId="D3A642C5C77447AF91E10CF7980182F3">
    <w:name w:val="D3A642C5C77447AF91E10CF7980182F3"/>
  </w:style>
  <w:style w:type="paragraph" w:customStyle="1" w:styleId="AB1801DE5DD94DD9BA279B58CEFAB661">
    <w:name w:val="AB1801DE5DD94DD9BA279B58CEFAB661"/>
  </w:style>
  <w:style w:type="paragraph" w:customStyle="1" w:styleId="62A3BC0E4B204EFB8C918B9048BA6B67">
    <w:name w:val="62A3BC0E4B204EFB8C918B9048BA6B67"/>
  </w:style>
  <w:style w:type="paragraph" w:customStyle="1" w:styleId="3D05A055E0254F249F63E002699BE086">
    <w:name w:val="3D05A055E0254F249F63E002699BE086"/>
  </w:style>
  <w:style w:type="paragraph" w:customStyle="1" w:styleId="98E2D269868E494180028629A9C2C1B6">
    <w:name w:val="98E2D269868E494180028629A9C2C1B6"/>
  </w:style>
  <w:style w:type="paragraph" w:customStyle="1" w:styleId="1F1D96968BDA41E8AA91E602B7C83BA9">
    <w:name w:val="1F1D96968BDA41E8AA91E602B7C83BA9"/>
  </w:style>
  <w:style w:type="paragraph" w:customStyle="1" w:styleId="8FF1D807AA194CDD9227C74467A5B236">
    <w:name w:val="8FF1D807AA194CDD9227C74467A5B236"/>
  </w:style>
  <w:style w:type="paragraph" w:customStyle="1" w:styleId="E702C27F4D724A069D598CB6C364DE89">
    <w:name w:val="E702C27F4D724A069D598CB6C364DE89"/>
  </w:style>
  <w:style w:type="paragraph" w:customStyle="1" w:styleId="8791D017AD0E4BC0A633160F72C3A516">
    <w:name w:val="8791D017AD0E4BC0A633160F72C3A516"/>
  </w:style>
  <w:style w:type="paragraph" w:customStyle="1" w:styleId="4588EFEC36A44BF2BC0BB7EF44F73BA7">
    <w:name w:val="4588EFEC36A44BF2BC0BB7EF44F73BA7"/>
  </w:style>
  <w:style w:type="paragraph" w:customStyle="1" w:styleId="591F1C4FABAA4E0FB4BB420A6B39AEA9">
    <w:name w:val="591F1C4FABAA4E0FB4BB420A6B39AEA9"/>
  </w:style>
  <w:style w:type="paragraph" w:customStyle="1" w:styleId="508A644FFB2549E293BB599DAAD9D7C0">
    <w:name w:val="508A644FFB2549E293BB599DAAD9D7C0"/>
  </w:style>
  <w:style w:type="paragraph" w:customStyle="1" w:styleId="221AA3DCF8B04FD9BDAC532A81FE3B37">
    <w:name w:val="221AA3DCF8B04FD9BDAC532A81FE3B37"/>
  </w:style>
  <w:style w:type="paragraph" w:customStyle="1" w:styleId="3E24C723817C46759A75A3ED5E471E86">
    <w:name w:val="3E24C723817C46759A75A3ED5E471E86"/>
  </w:style>
  <w:style w:type="paragraph" w:customStyle="1" w:styleId="D991E6C717C3497AB7134855ACE4C74B">
    <w:name w:val="D991E6C717C3497AB7134855ACE4C74B"/>
  </w:style>
  <w:style w:type="paragraph" w:customStyle="1" w:styleId="378B93A0FBE543908A9234CEE599C3BC">
    <w:name w:val="378B93A0FBE543908A9234CEE599C3BC"/>
  </w:style>
  <w:style w:type="paragraph" w:customStyle="1" w:styleId="2F69298202DD44B3A880295EDA2A748D">
    <w:name w:val="2F69298202DD44B3A880295EDA2A748D"/>
  </w:style>
  <w:style w:type="paragraph" w:customStyle="1" w:styleId="0815147FAF7A4C4EA405AEBDBF998F2C">
    <w:name w:val="0815147FAF7A4C4EA405AEBDBF998F2C"/>
  </w:style>
  <w:style w:type="paragraph" w:customStyle="1" w:styleId="E0260EABD97E48DBB762C16D9D2DBFCE">
    <w:name w:val="E0260EABD97E48DBB762C16D9D2DBFCE"/>
  </w:style>
  <w:style w:type="paragraph" w:customStyle="1" w:styleId="EEEE4618B20D4389AD9373B2440C6900">
    <w:name w:val="EEEE4618B20D4389AD9373B2440C6900"/>
  </w:style>
  <w:style w:type="paragraph" w:customStyle="1" w:styleId="C7A55B19B24D412D926164FBFBAC81EC">
    <w:name w:val="C7A55B19B24D412D926164FBFBAC81EC"/>
  </w:style>
  <w:style w:type="paragraph" w:customStyle="1" w:styleId="4F49118FA4954904A5047BB5C28D9048">
    <w:name w:val="4F49118FA4954904A5047BB5C28D9048"/>
  </w:style>
  <w:style w:type="paragraph" w:customStyle="1" w:styleId="AEFD81317239416EA3922B0E4CD8887C">
    <w:name w:val="AEFD81317239416EA3922B0E4CD8887C"/>
  </w:style>
  <w:style w:type="paragraph" w:customStyle="1" w:styleId="D43F0ED6C77B4CC29A6FE635DAC7F6DF">
    <w:name w:val="D43F0ED6C77B4CC29A6FE635DAC7F6DF"/>
  </w:style>
  <w:style w:type="paragraph" w:customStyle="1" w:styleId="BB34FF4DF20D41B2AD600A1C4182CDEB">
    <w:name w:val="BB34FF4DF20D41B2AD600A1C4182CDEB"/>
  </w:style>
  <w:style w:type="paragraph" w:customStyle="1" w:styleId="02B9056F3CC84C6399ABAA6B34E2F56F">
    <w:name w:val="02B9056F3CC84C6399ABAA6B34E2F56F"/>
  </w:style>
  <w:style w:type="paragraph" w:customStyle="1" w:styleId="5C78A1FD4CA746899B83023B9FBB9C60">
    <w:name w:val="5C78A1FD4CA746899B83023B9FBB9C60"/>
  </w:style>
  <w:style w:type="paragraph" w:customStyle="1" w:styleId="C5C39B39BD4D41ACA5E565BD7CAAA318">
    <w:name w:val="C5C39B39BD4D41ACA5E565BD7CAAA318"/>
  </w:style>
  <w:style w:type="paragraph" w:customStyle="1" w:styleId="C5DEF41FA51144908A45609164CB1D5F">
    <w:name w:val="C5DEF41FA51144908A45609164CB1D5F"/>
  </w:style>
  <w:style w:type="paragraph" w:customStyle="1" w:styleId="3DE1499A12FC4CB0978EB3A301779F82">
    <w:name w:val="3DE1499A12FC4CB0978EB3A301779F82"/>
  </w:style>
  <w:style w:type="paragraph" w:customStyle="1" w:styleId="E6C0BA4D74BC4E04ABAF263BEBD1637A">
    <w:name w:val="E6C0BA4D74BC4E04ABAF263BEBD1637A"/>
  </w:style>
  <w:style w:type="paragraph" w:customStyle="1" w:styleId="831837C7C39D42E0B670CF52B520FF8C">
    <w:name w:val="831837C7C39D42E0B670CF52B520FF8C"/>
  </w:style>
  <w:style w:type="paragraph" w:customStyle="1" w:styleId="A3C5A007B8C04697B9EFADB49EC53616">
    <w:name w:val="A3C5A007B8C04697B9EFADB49EC53616"/>
  </w:style>
  <w:style w:type="paragraph" w:customStyle="1" w:styleId="0A494CE448BC47F78EB227E3C7ECAFBA">
    <w:name w:val="0A494CE448BC47F78EB227E3C7ECAFBA"/>
  </w:style>
  <w:style w:type="paragraph" w:customStyle="1" w:styleId="A66D319EE59B4F5694D35F105AB9FA07">
    <w:name w:val="A66D319EE59B4F5694D35F105AB9FA07"/>
  </w:style>
  <w:style w:type="paragraph" w:customStyle="1" w:styleId="625254669A6448F0AC619CBBE0978795">
    <w:name w:val="625254669A6448F0AC619CBBE0978795"/>
  </w:style>
  <w:style w:type="paragraph" w:customStyle="1" w:styleId="9D308254859D46F9AD580BE42CBE89E3">
    <w:name w:val="9D308254859D46F9AD580BE42CBE89E3"/>
  </w:style>
  <w:style w:type="paragraph" w:customStyle="1" w:styleId="634458366EE24CC4A7D4C722920EB82C">
    <w:name w:val="634458366EE24CC4A7D4C722920EB82C"/>
  </w:style>
  <w:style w:type="paragraph" w:customStyle="1" w:styleId="E85941F41A734F4F9353EA0FA38087CA">
    <w:name w:val="E85941F41A734F4F9353EA0FA38087CA"/>
  </w:style>
  <w:style w:type="paragraph" w:customStyle="1" w:styleId="209365B4B4944B03B8D500E0E6CB9A38">
    <w:name w:val="209365B4B4944B03B8D500E0E6CB9A38"/>
  </w:style>
  <w:style w:type="paragraph" w:customStyle="1" w:styleId="D3987EB8EC384284908AE4A66C14C019">
    <w:name w:val="D3987EB8EC384284908AE4A66C14C019"/>
  </w:style>
  <w:style w:type="paragraph" w:customStyle="1" w:styleId="C223B73A12E0494D9995765BC5AC4E1A">
    <w:name w:val="C223B73A12E0494D9995765BC5AC4E1A"/>
  </w:style>
  <w:style w:type="paragraph" w:customStyle="1" w:styleId="66C4FBD7B9B746CEAF1841FB55EC9F0F">
    <w:name w:val="66C4FBD7B9B746CEAF1841FB55EC9F0F"/>
  </w:style>
  <w:style w:type="paragraph" w:customStyle="1" w:styleId="396662E16C604F8D8B9D9011867566B2">
    <w:name w:val="396662E16C604F8D8B9D9011867566B2"/>
  </w:style>
  <w:style w:type="paragraph" w:customStyle="1" w:styleId="6624615AA2634AF49AC0AD6C70C65A62">
    <w:name w:val="6624615AA2634AF49AC0AD6C70C65A62"/>
  </w:style>
  <w:style w:type="paragraph" w:customStyle="1" w:styleId="CC4AD2EFC58D4ECB983CBB1BD8F4D37F">
    <w:name w:val="CC4AD2EFC58D4ECB983CBB1BD8F4D37F"/>
  </w:style>
  <w:style w:type="paragraph" w:customStyle="1" w:styleId="80D41A6C327A46BCAF0816D374496B7E">
    <w:name w:val="80D41A6C327A46BCAF0816D374496B7E"/>
  </w:style>
  <w:style w:type="paragraph" w:customStyle="1" w:styleId="6D48A20C0F754950A9E153A69B7334FB">
    <w:name w:val="6D48A20C0F754950A9E153A69B7334FB"/>
  </w:style>
  <w:style w:type="paragraph" w:customStyle="1" w:styleId="A65C28986579425792273E07FC2ACA37">
    <w:name w:val="A65C28986579425792273E07FC2ACA37"/>
  </w:style>
  <w:style w:type="paragraph" w:customStyle="1" w:styleId="84D5B81852CA4304957C16085BB9E154">
    <w:name w:val="84D5B81852CA4304957C16085BB9E154"/>
  </w:style>
  <w:style w:type="paragraph" w:customStyle="1" w:styleId="964D4165BBFD49E794394C431AC7A7DC">
    <w:name w:val="964D4165BBFD49E794394C431AC7A7DC"/>
  </w:style>
  <w:style w:type="paragraph" w:customStyle="1" w:styleId="E079D985CB1445D28B67DD69D21B1F79">
    <w:name w:val="E079D985CB1445D28B67DD69D21B1F79"/>
  </w:style>
  <w:style w:type="paragraph" w:customStyle="1" w:styleId="08B2CA313BF74DDAB869682E0DFC4596">
    <w:name w:val="08B2CA313BF74DDAB869682E0DFC4596"/>
  </w:style>
  <w:style w:type="paragraph" w:customStyle="1" w:styleId="C42CFDDD10394FFBB348F6A018EACFAF">
    <w:name w:val="C42CFDDD10394FFBB348F6A018EACFAF"/>
  </w:style>
  <w:style w:type="paragraph" w:customStyle="1" w:styleId="6410FBA910ED4E9F8C31C355E35E8785">
    <w:name w:val="6410FBA910ED4E9F8C31C355E35E8785"/>
  </w:style>
  <w:style w:type="paragraph" w:customStyle="1" w:styleId="9B16589B94C941429923C5D3D9481DE0">
    <w:name w:val="9B16589B94C941429923C5D3D9481D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471838-93c1-4a6c-b011-7a60435b770a">
      <UserInfo>
        <DisplayName>Alexandria Kappel</DisplayName>
        <AccountId>47</AccountId>
        <AccountType/>
      </UserInfo>
      <UserInfo>
        <DisplayName>Diane Shinberg</DisplayName>
        <AccountId>48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F95DAD622B249A56BC0223453DB8A" ma:contentTypeVersion="6" ma:contentTypeDescription="Create a new document." ma:contentTypeScope="" ma:versionID="742e7c45cdd3dbdd32a2abdfed0931ba">
  <xsd:schema xmlns:xsd="http://www.w3.org/2001/XMLSchema" xmlns:xs="http://www.w3.org/2001/XMLSchema" xmlns:p="http://schemas.microsoft.com/office/2006/metadata/properties" xmlns:ns2="96a57f45-64c7-4f3d-af42-d0992945754d" xmlns:ns3="22471838-93c1-4a6c-b011-7a60435b770a" targetNamespace="http://schemas.microsoft.com/office/2006/metadata/properties" ma:root="true" ma:fieldsID="580d2038b5462319513e0439fb1adbcd" ns2:_="" ns3:_="">
    <xsd:import namespace="96a57f45-64c7-4f3d-af42-d0992945754d"/>
    <xsd:import namespace="22471838-93c1-4a6c-b011-7a60435b7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57f45-64c7-4f3d-af42-d09929457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1838-93c1-4a6c-b011-7a60435b7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906756-AAAD-40A0-B19D-8669D1613FDC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857F46E7-5CAF-4C05-B8AC-EAF91495B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E5E3E9-1BF0-4E8B-AE46-24A4EB9B0E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{87A4FD84-BD7A-4A8D-9267-235E232E3B97}tf16382939_win32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Lynanne Black</dc:creator>
  <cp:keywords/>
  <dc:description/>
  <cp:lastModifiedBy>Gian Pagnucci</cp:lastModifiedBy>
  <cp:revision>10</cp:revision>
  <dcterms:created xsi:type="dcterms:W3CDTF">2024-02-16T14:44:00Z</dcterms:created>
  <dcterms:modified xsi:type="dcterms:W3CDTF">2024-03-22T15:42:02Z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0x010100085F95DAD622B249A56BC0223453DB8A</vt:lpwstr>
  </property>
</Properties>
</file>